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3FF" w:rsidRPr="004E7EF5" w:rsidRDefault="00E5037D" w:rsidP="00F703FF">
      <w:pPr>
        <w:rPr>
          <w:rFonts w:ascii="Arial" w:hAnsi="Arial" w:cs="Arial"/>
          <w:color w:val="C00000"/>
          <w:sz w:val="20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10160</wp:posOffset>
            </wp:positionV>
            <wp:extent cx="1845310" cy="1133475"/>
            <wp:effectExtent l="0" t="0" r="0" b="0"/>
            <wp:wrapNone/>
            <wp:docPr id="27" name="Picture 9" descr="Image result for school uniform shirts clipar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chool uniform shirts clipar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-275590</wp:posOffset>
            </wp:positionV>
            <wp:extent cx="1845310" cy="1133475"/>
            <wp:effectExtent l="0" t="0" r="0" b="0"/>
            <wp:wrapNone/>
            <wp:docPr id="26" name="irc_mi" descr="Image result for school uniform shirts clipar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chool uniform shirts clipar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3FF" w:rsidRPr="004E7EF5">
        <w:rPr>
          <w:rFonts w:ascii="Arial" w:hAnsi="Arial" w:cs="Arial"/>
          <w:color w:val="C00000"/>
          <w:sz w:val="20"/>
          <w:szCs w:val="18"/>
        </w:rPr>
        <w:t>O</w:t>
      </w:r>
      <w:r w:rsidR="00E817A7" w:rsidRPr="004E7EF5">
        <w:rPr>
          <w:rFonts w:ascii="Arial" w:hAnsi="Arial" w:cs="Arial"/>
          <w:color w:val="C00000"/>
          <w:sz w:val="20"/>
          <w:szCs w:val="18"/>
        </w:rPr>
        <w:t>ur ref: JPC</w:t>
      </w:r>
      <w:r w:rsidR="004E4565" w:rsidRPr="004E7EF5">
        <w:rPr>
          <w:rFonts w:ascii="Arial" w:hAnsi="Arial" w:cs="Arial"/>
          <w:color w:val="C00000"/>
          <w:sz w:val="20"/>
          <w:szCs w:val="18"/>
        </w:rPr>
        <w:t>/</w:t>
      </w:r>
      <w:r w:rsidR="00F703FF" w:rsidRPr="004E7EF5">
        <w:rPr>
          <w:rFonts w:ascii="Arial" w:hAnsi="Arial" w:cs="Arial"/>
          <w:color w:val="C00000"/>
          <w:sz w:val="20"/>
          <w:szCs w:val="18"/>
        </w:rPr>
        <w:t>MK</w:t>
      </w:r>
    </w:p>
    <w:p w:rsidR="00675B3F" w:rsidRDefault="00E5037D" w:rsidP="00F703FF">
      <w:pPr>
        <w:rPr>
          <w:rFonts w:ascii="Arial" w:hAnsi="Arial" w:cs="Arial"/>
          <w:color w:val="C00000"/>
          <w:sz w:val="20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4851400</wp:posOffset>
            </wp:positionH>
            <wp:positionV relativeFrom="paragraph">
              <wp:posOffset>90170</wp:posOffset>
            </wp:positionV>
            <wp:extent cx="1845310" cy="1133475"/>
            <wp:effectExtent l="114300" t="190500" r="78740" b="161925"/>
            <wp:wrapNone/>
            <wp:docPr id="25" name="Picture 13" descr="Image result for school uniform shirts clipar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chool uniform shirts clipar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9552">
                      <a:off x="0" y="0"/>
                      <a:ext cx="184531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3FF" w:rsidRPr="004E7EF5">
        <w:rPr>
          <w:rFonts w:ascii="Arial" w:hAnsi="Arial" w:cs="Arial"/>
          <w:color w:val="C00000"/>
          <w:sz w:val="20"/>
          <w:szCs w:val="18"/>
        </w:rPr>
        <w:t>Your ref:</w:t>
      </w:r>
    </w:p>
    <w:p w:rsidR="00675B3F" w:rsidRDefault="00E5037D" w:rsidP="00F703FF">
      <w:pPr>
        <w:rPr>
          <w:rFonts w:ascii="Arial" w:hAnsi="Arial" w:cs="Arial"/>
          <w:color w:val="C00000"/>
          <w:sz w:val="20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146685</wp:posOffset>
            </wp:positionV>
            <wp:extent cx="1845310" cy="1133475"/>
            <wp:effectExtent l="0" t="0" r="0" b="0"/>
            <wp:wrapNone/>
            <wp:docPr id="24" name="Picture 15" descr="Image result for school uniform shirts clipar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chool uniform shirts clipar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3F" w:rsidRDefault="00E5037D" w:rsidP="00F703FF">
      <w:pPr>
        <w:rPr>
          <w:rFonts w:ascii="Arial" w:hAnsi="Arial" w:cs="Arial"/>
          <w:color w:val="C00000"/>
          <w:sz w:val="20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48260</wp:posOffset>
            </wp:positionV>
            <wp:extent cx="1845310" cy="1133475"/>
            <wp:effectExtent l="152400" t="304800" r="116840" b="295275"/>
            <wp:wrapNone/>
            <wp:docPr id="23" name="Picture 14" descr="Image result for school uniform shirts clipar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school uniform shirts clipar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04513">
                      <a:off x="0" y="0"/>
                      <a:ext cx="184531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D79" w:rsidRPr="008B5508" w:rsidRDefault="00165EC8" w:rsidP="00F703FF">
      <w:pPr>
        <w:rPr>
          <w:rFonts w:ascii="Arial" w:eastAsia="Times New Roman" w:hAnsi="Arial" w:cs="Arial"/>
          <w:noProof/>
          <w:sz w:val="19"/>
          <w:szCs w:val="27"/>
          <w:lang w:eastAsia="en-GB"/>
        </w:rPr>
      </w:pPr>
      <w:r w:rsidRPr="008B5508">
        <w:rPr>
          <w:rFonts w:ascii="Arial" w:hAnsi="Arial" w:cs="Arial"/>
          <w:sz w:val="20"/>
          <w:szCs w:val="28"/>
        </w:rPr>
        <w:t xml:space="preserve">18 September </w:t>
      </w:r>
      <w:r w:rsidR="00675B3F" w:rsidRPr="008B5508">
        <w:rPr>
          <w:rFonts w:ascii="Arial" w:hAnsi="Arial" w:cs="Arial"/>
          <w:sz w:val="20"/>
          <w:szCs w:val="28"/>
        </w:rPr>
        <w:t>2017</w:t>
      </w:r>
      <w:r w:rsidR="00E86DC0" w:rsidRPr="008B5508">
        <w:rPr>
          <w:rFonts w:ascii="Arial" w:eastAsia="Times New Roman" w:hAnsi="Arial" w:cs="Arial"/>
          <w:noProof/>
          <w:sz w:val="19"/>
          <w:szCs w:val="27"/>
          <w:lang w:eastAsia="en-GB"/>
        </w:rPr>
        <w:t xml:space="preserve"> </w:t>
      </w:r>
    </w:p>
    <w:p w:rsidR="00165EC8" w:rsidRDefault="00E5037D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60325</wp:posOffset>
            </wp:positionV>
            <wp:extent cx="1845310" cy="1133475"/>
            <wp:effectExtent l="171450" t="438150" r="78740" b="428625"/>
            <wp:wrapNone/>
            <wp:docPr id="22" name="Picture 10" descr="Image result for school uniform shirts clipar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chool uniform shirts clipar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9850">
                      <a:off x="0" y="0"/>
                      <a:ext cx="184531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EC8" w:rsidRDefault="00165EC8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</w:p>
    <w:p w:rsidR="00165EC8" w:rsidRDefault="00E5037D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  <w:hyperlink r:id="rId9" w:history="1"/>
    </w:p>
    <w:p w:rsidR="00165EC8" w:rsidRDefault="00E5037D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146685</wp:posOffset>
            </wp:positionV>
            <wp:extent cx="1845310" cy="1133475"/>
            <wp:effectExtent l="171450" t="381000" r="154940" b="371475"/>
            <wp:wrapNone/>
            <wp:docPr id="21" name="Picture 12" descr="Image result for school uniform shirts clipar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school uniform shirts clipar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3650">
                      <a:off x="0" y="0"/>
                      <a:ext cx="184531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EC8" w:rsidRDefault="00E5037D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109855</wp:posOffset>
            </wp:positionV>
            <wp:extent cx="1845310" cy="1133475"/>
            <wp:effectExtent l="133350" t="228600" r="97790" b="200025"/>
            <wp:wrapNone/>
            <wp:docPr id="20" name="Picture 11" descr="Image result for school uniform shirts clipar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chool uniform shirts clipar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97994">
                      <a:off x="0" y="0"/>
                      <a:ext cx="184531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1694180</wp:posOffset>
            </wp:positionH>
            <wp:positionV relativeFrom="paragraph">
              <wp:posOffset>129540</wp:posOffset>
            </wp:positionV>
            <wp:extent cx="1509395" cy="1522095"/>
            <wp:effectExtent l="323850" t="323850" r="281305" b="306705"/>
            <wp:wrapNone/>
            <wp:docPr id="19" name="Picture 4" descr="Image result for curved arrow clipart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urved arrow clipart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386149">
                      <a:off x="0" y="0"/>
                      <a:ext cx="1509395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EC8" w:rsidRDefault="00165EC8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</w:p>
    <w:p w:rsidR="00165EC8" w:rsidRPr="00165EC8" w:rsidRDefault="00165EC8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  <w:r w:rsidRPr="00165EC8">
        <w:rPr>
          <w:rFonts w:ascii="Arial" w:eastAsia="Times New Roman" w:hAnsi="Arial" w:cs="Arial"/>
          <w:noProof/>
          <w:sz w:val="27"/>
          <w:szCs w:val="27"/>
          <w:lang w:eastAsia="en-GB"/>
        </w:rPr>
        <w:t>Dear Year 1 &amp; Year 2 Parents</w:t>
      </w:r>
    </w:p>
    <w:p w:rsidR="00165EC8" w:rsidRPr="00165EC8" w:rsidRDefault="00165EC8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165EC8" w:rsidRPr="00125848" w:rsidRDefault="00165EC8" w:rsidP="00F703FF">
      <w:pPr>
        <w:rPr>
          <w:rFonts w:ascii="Arial" w:eastAsia="Times New Roman" w:hAnsi="Arial" w:cs="Arial"/>
          <w:b/>
          <w:noProof/>
          <w:color w:val="0070C0"/>
          <w:sz w:val="35"/>
          <w:szCs w:val="27"/>
          <w:lang w:eastAsia="en-GB"/>
        </w:rPr>
      </w:pPr>
      <w:r w:rsidRPr="00125848">
        <w:rPr>
          <w:rFonts w:ascii="Arial" w:eastAsia="Times New Roman" w:hAnsi="Arial" w:cs="Arial"/>
          <w:b/>
          <w:noProof/>
          <w:color w:val="0070C0"/>
          <w:sz w:val="35"/>
          <w:szCs w:val="27"/>
          <w:lang w:eastAsia="en-GB"/>
        </w:rPr>
        <w:t xml:space="preserve">LABELLING OF </w:t>
      </w:r>
    </w:p>
    <w:p w:rsidR="00165EC8" w:rsidRPr="00125848" w:rsidRDefault="00165EC8" w:rsidP="00F703FF">
      <w:pPr>
        <w:rPr>
          <w:rFonts w:ascii="Arial" w:eastAsia="Times New Roman" w:hAnsi="Arial" w:cs="Arial"/>
          <w:b/>
          <w:noProof/>
          <w:color w:val="0070C0"/>
          <w:sz w:val="35"/>
          <w:szCs w:val="27"/>
          <w:lang w:eastAsia="en-GB"/>
        </w:rPr>
      </w:pPr>
      <w:r w:rsidRPr="00125848">
        <w:rPr>
          <w:rFonts w:ascii="Arial" w:eastAsia="Times New Roman" w:hAnsi="Arial" w:cs="Arial"/>
          <w:b/>
          <w:noProof/>
          <w:color w:val="0070C0"/>
          <w:sz w:val="35"/>
          <w:szCs w:val="27"/>
          <w:lang w:eastAsia="en-GB"/>
        </w:rPr>
        <w:t>UNIFORM ITEMS</w:t>
      </w:r>
    </w:p>
    <w:p w:rsidR="00165EC8" w:rsidRPr="00165EC8" w:rsidRDefault="00165EC8" w:rsidP="00F703FF">
      <w:pPr>
        <w:rPr>
          <w:rFonts w:ascii="Arial" w:eastAsia="Times New Roman" w:hAnsi="Arial" w:cs="Arial"/>
          <w:b/>
          <w:noProof/>
          <w:sz w:val="27"/>
          <w:szCs w:val="27"/>
          <w:lang w:eastAsia="en-GB"/>
        </w:rPr>
      </w:pPr>
    </w:p>
    <w:p w:rsidR="00165EC8" w:rsidRPr="00125848" w:rsidRDefault="00125848" w:rsidP="00165EC8">
      <w:pPr>
        <w:ind w:left="2880" w:firstLine="720"/>
        <w:rPr>
          <w:rFonts w:ascii="Arial" w:eastAsia="Times New Roman" w:hAnsi="Arial" w:cs="Arial"/>
          <w:color w:val="0070C0"/>
          <w:sz w:val="27"/>
          <w:szCs w:val="27"/>
          <w:lang w:eastAsia="en-GB"/>
        </w:rPr>
      </w:pPr>
      <w:r>
        <w:rPr>
          <w:rFonts w:ascii="Arial" w:eastAsia="Times New Roman" w:hAnsi="Arial" w:cs="Arial"/>
          <w:b/>
          <w:noProof/>
          <w:color w:val="0070C0"/>
          <w:sz w:val="27"/>
          <w:szCs w:val="27"/>
          <w:lang w:eastAsia="en-GB"/>
        </w:rPr>
        <w:t>Which one belongs to your child</w:t>
      </w:r>
      <w:r w:rsidR="00165EC8" w:rsidRPr="00125848">
        <w:rPr>
          <w:rFonts w:ascii="Arial" w:eastAsia="Times New Roman" w:hAnsi="Arial" w:cs="Arial"/>
          <w:b/>
          <w:noProof/>
          <w:color w:val="0070C0"/>
          <w:sz w:val="27"/>
          <w:szCs w:val="27"/>
          <w:lang w:eastAsia="en-GB"/>
        </w:rPr>
        <w:t>?</w:t>
      </w:r>
      <w:r w:rsidR="00165EC8" w:rsidRPr="00125848">
        <w:rPr>
          <w:rFonts w:ascii="Arial" w:eastAsia="Times New Roman" w:hAnsi="Arial" w:cs="Arial"/>
          <w:noProof/>
          <w:color w:val="0070C0"/>
          <w:sz w:val="27"/>
          <w:szCs w:val="27"/>
          <w:lang w:eastAsia="en-GB"/>
        </w:rPr>
        <w:t xml:space="preserve"> </w:t>
      </w:r>
      <w:hyperlink r:id="rId12" w:tgtFrame="_blank" w:history="1"/>
      <w:r w:rsidR="00165EC8" w:rsidRPr="00125848">
        <w:rPr>
          <w:rFonts w:ascii="Arial" w:eastAsia="Times New Roman" w:hAnsi="Arial" w:cs="Arial"/>
          <w:b/>
          <w:noProof/>
          <w:color w:val="0070C0"/>
          <w:sz w:val="27"/>
          <w:szCs w:val="27"/>
          <w:lang w:eastAsia="en-GB"/>
        </w:rPr>
        <w:t>Who knows!</w:t>
      </w:r>
    </w:p>
    <w:p w:rsidR="00165EC8" w:rsidRPr="00165EC8" w:rsidRDefault="00165EC8" w:rsidP="00F703FF">
      <w:pPr>
        <w:rPr>
          <w:rFonts w:ascii="Arial" w:eastAsia="Times New Roman" w:hAnsi="Arial" w:cs="Arial"/>
          <w:b/>
          <w:noProof/>
          <w:sz w:val="27"/>
          <w:szCs w:val="27"/>
          <w:lang w:eastAsia="en-GB"/>
        </w:rPr>
      </w:pPr>
    </w:p>
    <w:p w:rsidR="00165EC8" w:rsidRDefault="008B5508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  <w:r>
        <w:rPr>
          <w:rFonts w:ascii="Arial" w:eastAsia="Times New Roman" w:hAnsi="Arial" w:cs="Arial"/>
          <w:noProof/>
          <w:sz w:val="27"/>
          <w:szCs w:val="27"/>
          <w:lang w:eastAsia="en-GB"/>
        </w:rPr>
        <w:t>If y</w:t>
      </w:r>
      <w:r w:rsidR="00165EC8"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ou can imagine a </w:t>
      </w:r>
      <w:r w:rsidR="00125848"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class-full of uniforms after children get changed for PE </w:t>
      </w:r>
      <w:r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you will know </w:t>
      </w:r>
      <w:r w:rsidR="00125848"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why a </w:t>
      </w:r>
      <w:r w:rsidR="00165EC8">
        <w:rPr>
          <w:rFonts w:ascii="Arial" w:eastAsia="Times New Roman" w:hAnsi="Arial" w:cs="Arial"/>
          <w:noProof/>
          <w:sz w:val="27"/>
          <w:szCs w:val="27"/>
          <w:lang w:eastAsia="en-GB"/>
        </w:rPr>
        <w:t>child goes home with a shirt or jumper</w:t>
      </w:r>
      <w:r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 or other pieces of uniform</w:t>
      </w:r>
      <w:r w:rsidR="00165EC8"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 that </w:t>
      </w:r>
      <w:r>
        <w:rPr>
          <w:rFonts w:ascii="Arial" w:eastAsia="Times New Roman" w:hAnsi="Arial" w:cs="Arial"/>
          <w:noProof/>
          <w:sz w:val="27"/>
          <w:szCs w:val="27"/>
          <w:lang w:eastAsia="en-GB"/>
        </w:rPr>
        <w:t>doesn’t belong to them!</w:t>
      </w:r>
      <w:r w:rsidR="00165EC8"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 </w:t>
      </w:r>
    </w:p>
    <w:p w:rsidR="00165EC8" w:rsidRDefault="00165EC8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165EC8" w:rsidRDefault="00165EC8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  <w:r w:rsidRPr="00165EC8">
        <w:rPr>
          <w:rFonts w:ascii="Arial" w:eastAsia="Times New Roman" w:hAnsi="Arial" w:cs="Arial"/>
          <w:noProof/>
          <w:sz w:val="27"/>
          <w:szCs w:val="27"/>
          <w:lang w:eastAsia="en-GB"/>
        </w:rPr>
        <w:t>If uniform items aren</w:t>
      </w:r>
      <w:r>
        <w:rPr>
          <w:rFonts w:ascii="Arial" w:eastAsia="Times New Roman" w:hAnsi="Arial" w:cs="Arial"/>
          <w:noProof/>
          <w:sz w:val="27"/>
          <w:szCs w:val="27"/>
          <w:lang w:eastAsia="en-GB"/>
        </w:rPr>
        <w:t>’</w:t>
      </w:r>
      <w:r w:rsidRPr="00165EC8"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t labelled your child will not </w:t>
      </w:r>
      <w:r w:rsidR="00125848">
        <w:rPr>
          <w:rFonts w:ascii="Arial" w:eastAsia="Times New Roman" w:hAnsi="Arial" w:cs="Arial"/>
          <w:noProof/>
          <w:sz w:val="27"/>
          <w:szCs w:val="27"/>
          <w:lang w:eastAsia="en-GB"/>
        </w:rPr>
        <w:t>be able to identify</w:t>
      </w:r>
      <w:r w:rsidRPr="00165EC8"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 which shirt / other part of their uniform belongs t</w:t>
      </w:r>
      <w:r w:rsidR="00125848">
        <w:rPr>
          <w:rFonts w:ascii="Arial" w:eastAsia="Times New Roman" w:hAnsi="Arial" w:cs="Arial"/>
          <w:noProof/>
          <w:sz w:val="27"/>
          <w:szCs w:val="27"/>
          <w:lang w:eastAsia="en-GB"/>
        </w:rPr>
        <w:t>o them.</w:t>
      </w:r>
    </w:p>
    <w:p w:rsidR="00165EC8" w:rsidRDefault="00165EC8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165EC8" w:rsidRDefault="00165EC8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  <w:r>
        <w:rPr>
          <w:rFonts w:ascii="Arial" w:eastAsia="Times New Roman" w:hAnsi="Arial" w:cs="Arial"/>
          <w:noProof/>
          <w:sz w:val="27"/>
          <w:szCs w:val="27"/>
          <w:lang w:eastAsia="en-GB"/>
        </w:rPr>
        <w:t>Could we ask you to make sure your child’s n</w:t>
      </w:r>
      <w:r w:rsidR="00125848"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ame is </w:t>
      </w:r>
      <w:r w:rsidR="00125848" w:rsidRPr="008B5508">
        <w:rPr>
          <w:rFonts w:ascii="Arial" w:eastAsia="Times New Roman" w:hAnsi="Arial" w:cs="Arial"/>
          <w:b/>
          <w:noProof/>
          <w:color w:val="0070C0"/>
          <w:sz w:val="27"/>
          <w:szCs w:val="27"/>
          <w:lang w:eastAsia="en-GB"/>
        </w:rPr>
        <w:t>written inside</w:t>
      </w:r>
      <w:r w:rsidR="00125848"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 </w:t>
      </w:r>
      <w:r w:rsidR="00B34B7F">
        <w:rPr>
          <w:rFonts w:ascii="Arial" w:eastAsia="Times New Roman" w:hAnsi="Arial" w:cs="Arial"/>
          <w:b/>
          <w:noProof/>
          <w:color w:val="0070C0"/>
          <w:sz w:val="27"/>
          <w:szCs w:val="27"/>
          <w:lang w:eastAsia="en-GB"/>
        </w:rPr>
        <w:t>e</w:t>
      </w:r>
      <w:r w:rsidR="008B186D">
        <w:rPr>
          <w:rFonts w:ascii="Arial" w:eastAsia="Times New Roman" w:hAnsi="Arial" w:cs="Arial"/>
          <w:b/>
          <w:noProof/>
          <w:color w:val="0070C0"/>
          <w:sz w:val="27"/>
          <w:szCs w:val="27"/>
          <w:lang w:eastAsia="en-GB"/>
        </w:rPr>
        <w:t>very item</w:t>
      </w:r>
      <w:r w:rsidR="008B186D"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 </w:t>
      </w:r>
      <w:r w:rsidR="00125848"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of uniform. </w:t>
      </w:r>
    </w:p>
    <w:p w:rsidR="008B186D" w:rsidRDefault="00E5037D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176530</wp:posOffset>
            </wp:positionV>
            <wp:extent cx="1435100" cy="1529080"/>
            <wp:effectExtent l="0" t="0" r="0" b="0"/>
            <wp:wrapTight wrapText="bothSides">
              <wp:wrapPolygon edited="0">
                <wp:start x="0" y="0"/>
                <wp:lineTo x="0" y="21259"/>
                <wp:lineTo x="21218" y="21259"/>
                <wp:lineTo x="21218" y="0"/>
                <wp:lineTo x="0" y="0"/>
              </wp:wrapPolygon>
            </wp:wrapTight>
            <wp:docPr id="18" name="Picture 18" descr="Image result for child fastening buttons clipar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child fastening buttons clipar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176530</wp:posOffset>
            </wp:positionV>
            <wp:extent cx="1266825" cy="1416050"/>
            <wp:effectExtent l="0" t="0" r="0" b="0"/>
            <wp:wrapTight wrapText="bothSides">
              <wp:wrapPolygon edited="0">
                <wp:start x="0" y="0"/>
                <wp:lineTo x="0" y="21213"/>
                <wp:lineTo x="21438" y="21213"/>
                <wp:lineTo x="21438" y="0"/>
                <wp:lineTo x="0" y="0"/>
              </wp:wrapPolygon>
            </wp:wrapTight>
            <wp:docPr id="17" name="Picture 17" descr="Image result for child fastening buttons clipar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ild fastening buttons clipar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86D" w:rsidRDefault="008B186D" w:rsidP="00284B4C">
      <w:pPr>
        <w:spacing w:line="360" w:lineRule="auto"/>
        <w:rPr>
          <w:rFonts w:ascii="Arial" w:eastAsia="Times New Roman" w:hAnsi="Arial" w:cs="Arial"/>
          <w:noProof/>
          <w:sz w:val="27"/>
          <w:szCs w:val="27"/>
          <w:lang w:eastAsia="en-GB"/>
        </w:rPr>
      </w:pPr>
      <w:r>
        <w:rPr>
          <w:rFonts w:ascii="Arial" w:eastAsia="Times New Roman" w:hAnsi="Arial" w:cs="Arial"/>
          <w:noProof/>
          <w:sz w:val="27"/>
          <w:szCs w:val="27"/>
          <w:lang w:eastAsia="en-GB"/>
        </w:rPr>
        <w:t>We</w:t>
      </w:r>
      <w:r w:rsidR="008B5508"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 also</w:t>
      </w:r>
      <w:r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 </w:t>
      </w:r>
      <w:hyperlink r:id="rId17" w:history="1"/>
      <w:r>
        <w:rPr>
          <w:rFonts w:ascii="Arial" w:eastAsia="Times New Roman" w:hAnsi="Arial" w:cs="Arial"/>
          <w:noProof/>
          <w:sz w:val="27"/>
          <w:szCs w:val="27"/>
          <w:lang w:eastAsia="en-GB"/>
        </w:rPr>
        <w:t xml:space="preserve">find children are having difficulty in fastening buttons and laces and would appreciate parents </w:t>
      </w:r>
      <w:r w:rsidR="00B34B7F">
        <w:rPr>
          <w:rFonts w:ascii="Arial" w:eastAsia="Times New Roman" w:hAnsi="Arial" w:cs="Arial"/>
          <w:noProof/>
          <w:sz w:val="27"/>
          <w:szCs w:val="27"/>
          <w:lang w:eastAsia="en-GB"/>
        </w:rPr>
        <w:t>having some practise sessions, especially before a PE day!</w:t>
      </w:r>
    </w:p>
    <w:p w:rsidR="008B5508" w:rsidRDefault="00E5037D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  <w:hyperlink r:id="rId18" w:history="1"/>
    </w:p>
    <w:p w:rsidR="008B5508" w:rsidRDefault="008B5508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B34B7F" w:rsidRPr="008B5508" w:rsidRDefault="00B34B7F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  <w:r>
        <w:rPr>
          <w:rFonts w:ascii="Arial" w:eastAsia="Times New Roman" w:hAnsi="Arial" w:cs="Arial"/>
          <w:b/>
          <w:noProof/>
          <w:sz w:val="27"/>
          <w:szCs w:val="27"/>
          <w:lang w:eastAsia="en-GB"/>
        </w:rPr>
        <w:t>A Reminder…</w:t>
      </w:r>
    </w:p>
    <w:p w:rsidR="00B34B7F" w:rsidRDefault="00B34B7F" w:rsidP="00F703FF">
      <w:pPr>
        <w:rPr>
          <w:rFonts w:ascii="Arial" w:eastAsia="Times New Roman" w:hAnsi="Arial" w:cs="Arial"/>
          <w:b/>
          <w:noProof/>
          <w:sz w:val="27"/>
          <w:szCs w:val="27"/>
          <w:lang w:eastAsia="en-GB"/>
        </w:rPr>
      </w:pPr>
    </w:p>
    <w:p w:rsidR="00B34B7F" w:rsidRPr="00B34B7F" w:rsidRDefault="00B34B7F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  <w:r>
        <w:rPr>
          <w:rFonts w:ascii="Arial" w:eastAsia="Times New Roman" w:hAnsi="Arial" w:cs="Arial"/>
          <w:noProof/>
          <w:sz w:val="27"/>
          <w:szCs w:val="27"/>
          <w:lang w:eastAsia="en-GB"/>
        </w:rPr>
        <w:t>… that black school shoes are part of our uniform (trainers are not suitable)</w:t>
      </w:r>
    </w:p>
    <w:p w:rsidR="00165EC8" w:rsidRPr="00165EC8" w:rsidRDefault="00165EC8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165EC8" w:rsidRPr="00165EC8" w:rsidRDefault="00165EC8" w:rsidP="00F703FF">
      <w:pPr>
        <w:rPr>
          <w:rFonts w:ascii="Arial" w:eastAsia="Times New Roman" w:hAnsi="Arial" w:cs="Arial"/>
          <w:b/>
          <w:noProof/>
          <w:sz w:val="27"/>
          <w:szCs w:val="27"/>
          <w:lang w:eastAsia="en-GB"/>
        </w:rPr>
      </w:pPr>
    </w:p>
    <w:p w:rsidR="00165EC8" w:rsidRPr="00165EC8" w:rsidRDefault="00165EC8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</w:p>
    <w:p w:rsidR="00675B3F" w:rsidRPr="00675B3F" w:rsidRDefault="00675B3F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sectPr w:rsidR="00675B3F" w:rsidRPr="00675B3F" w:rsidSect="007A2A53">
      <w:headerReference w:type="first" r:id="rId19"/>
      <w:footerReference w:type="first" r:id="rId20"/>
      <w:type w:val="continuous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6EA" w:rsidRDefault="006536EA" w:rsidP="00F703FF">
      <w:r>
        <w:separator/>
      </w:r>
    </w:p>
  </w:endnote>
  <w:endnote w:type="continuationSeparator" w:id="0">
    <w:p w:rsidR="006536EA" w:rsidRDefault="006536EA" w:rsidP="00F70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2B5" w:rsidRDefault="00E5037D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-354965</wp:posOffset>
              </wp:positionH>
              <wp:positionV relativeFrom="paragraph">
                <wp:posOffset>-261620</wp:posOffset>
              </wp:positionV>
              <wp:extent cx="6687820" cy="795020"/>
              <wp:effectExtent l="3175" t="0" r="0" b="2540"/>
              <wp:wrapNone/>
              <wp:docPr id="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7820" cy="795020"/>
                        <a:chOff x="575" y="15559"/>
                        <a:chExt cx="10532" cy="1252"/>
                      </a:xfrm>
                    </wpg:grpSpPr>
                    <pic:pic xmlns:pic="http://schemas.openxmlformats.org/drawingml/2006/picture">
                      <pic:nvPicPr>
                        <pic:cNvPr id="3" name="Picture 36" descr="Inline 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73" y="15559"/>
                          <a:ext cx="1857" cy="12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 descr="http://www.eco-schools.org.uk/members/Eco-Schools_Silver_award_highr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51" y="15806"/>
                          <a:ext cx="867" cy="7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9" descr="Dyslexia_Friendly_Logo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75" y="15846"/>
                          <a:ext cx="683" cy="6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1" descr="Kitemark a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58" y="15756"/>
                          <a:ext cx="840" cy="8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liverpool-learning-partnershi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3" y="15756"/>
                          <a:ext cx="1257" cy="8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image0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3" y="15806"/>
                          <a:ext cx="1050" cy="8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1" descr="Liverpool Reading Quality Mar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882"/>
                        <a:stretch>
                          <a:fillRect/>
                        </a:stretch>
                      </pic:blipFill>
                      <pic:spPr bwMode="auto">
                        <a:xfrm>
                          <a:off x="575" y="15806"/>
                          <a:ext cx="881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1" descr="Official_Logo (1) (0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95" y="15799"/>
                          <a:ext cx="1012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DCDC04" id="Group 42" o:spid="_x0000_s1026" style="position:absolute;margin-left:-27.95pt;margin-top:-20.6pt;width:526.6pt;height:62.6pt;z-index:251658240" coordorigin="575,15559" coordsize="10532,12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+H/2zgJciqqN4wOICIIg0twgVEzsVuzu7u78VEQx8Bbd3QYhJaCClAqIhLRISHc33K1bu+933plz&#10;Zs/MntmdvXcvXOD9P8/vAe7dnT1zZjbmx7vv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ktMDgtMDVUMDk6MzE6MTIrMDE6MDA8L3hhcDpDcmVhdGVEYXRlPgogICAgICAgICA8&#10;eGFwOk1vZGlmeURhdGU+MjAwOS0wOC0wNVQwODozMToyNFo8L3hhcDpNb2RpZnlEYXRlPgogICAg&#10;ICAgICA8eGFwOk1ldGFkYXRhRGF0ZT4yMDA5LTA4LTA1VDA5OjMxOjEy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jMyPC94YXBHSW1nOmhlaWdodD4KICAgICAgICAgICAg&#10;ICAgICAgPHhhcEdJbWc6Zm9ybWF0PkpQRUc8L3hhcEdJbWc6Zm9ybWF0PgogICAgICAgICAgICAg&#10;ICAgICA8eGF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TZ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4ADkFk&#10;b2JlAGSAAAAAAP/bAEMAAQEBAQEBAQEBAQEBAQEBAQEBAQEBAQEBAQEBAQEBAQEBAQEBAQEBAQEB&#10;AQICAgICAgICAgICAwMDAwMDAwMDA//AAAsIA3YD3wEB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alt="Inline image 1" style="position:absolute;left:8073;top:15559;width:1857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">
                <v:imagedata r:id="rId9" o:title="Inline image 1"/>
              </v:shape>
              <v:shape id="Picture 7" o:spid="_x0000_s1028" type="#_x0000_t75" alt="http://www.eco-schools.org.uk/members/Eco-Schools_Silver_award_highres.jpg" style="position:absolute;left:4651;top:15806;width:867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">
                <v:imagedata r:id="rId10" o:title="Eco-Schools_Silver_award_highres"/>
              </v:shape>
              <v:shape id="Picture 9" o:spid="_x0000_s1029" type="#_x0000_t75" alt="Dyslexia_Friendly_Logo2.jpg" style="position:absolute;left:5975;top:15846;width:683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">
                <v:imagedata r:id="rId11" o:title="Dyslexia_Friendly_Logo2"/>
              </v:shape>
              <v:shape id="Picture 11" o:spid="_x0000_s1030" type="#_x0000_t75" alt="Kitemark award" style="position:absolute;left:6958;top:15756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">
                <v:imagedata r:id="rId12" o:title="Kitemark award"/>
              </v:shape>
              <v:shape id="Picture 19" o:spid="_x0000_s1031" type="#_x0000_t75" alt="liverpool-learning-partnership" style="position:absolute;left:3033;top:15756;width:1257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">
                <v:imagedata r:id="rId13" o:title="liverpool-learning-partnership"/>
              </v:shape>
              <v:shape id="Picture 20" o:spid="_x0000_s1032" type="#_x0000_t75" alt="image002" style="position:absolute;left:1783;top:15806;width:1050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">
                <v:imagedata r:id="rId14" o:title="image002"/>
              </v:shape>
              <v:shape id="Picture 21" o:spid="_x0000_s1033" type="#_x0000_t75" alt="Liverpool Reading Quality Mark Logo" style="position:absolute;left:575;top:15806;width:881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">
                <v:imagedata r:id="rId15" o:title="Liverpool Reading Quality Mark Logo" cropright="13030f"/>
              </v:shape>
              <v:shape id="Picture 41" o:spid="_x0000_s1034" type="#_x0000_t75" alt="Official_Logo (1) (002)" style="position:absolute;left:10095;top:15799;width:1012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">
                <v:imagedata r:id="rId16" o:title="Official_Logo (1) (002)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-455930</wp:posOffset>
              </wp:positionH>
              <wp:positionV relativeFrom="paragraph">
                <wp:posOffset>-302260</wp:posOffset>
              </wp:positionV>
              <wp:extent cx="6927215" cy="9525"/>
              <wp:effectExtent l="35560" t="28575" r="38100" b="28575"/>
              <wp:wrapNone/>
              <wp:docPr id="1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927215" cy="9525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76B22A" id="Line 30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9pt,-23.8pt" to="509.55pt,-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" strokecolor="#c00000" strokeweight="4.5pt">
              <v:shadow color="black" opacity="24903f" origin=",.5" offset="0,.55556mm"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1543685</wp:posOffset>
          </wp:positionH>
          <wp:positionV relativeFrom="paragraph">
            <wp:posOffset>2060575</wp:posOffset>
          </wp:positionV>
          <wp:extent cx="949325" cy="802640"/>
          <wp:effectExtent l="0" t="0" r="0" b="0"/>
          <wp:wrapNone/>
          <wp:docPr id="39" name="Picture 39" descr="Official_Logo (1)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Official_Logo (1) (002)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1543685</wp:posOffset>
          </wp:positionH>
          <wp:positionV relativeFrom="paragraph">
            <wp:posOffset>2060575</wp:posOffset>
          </wp:positionV>
          <wp:extent cx="949325" cy="802640"/>
          <wp:effectExtent l="0" t="0" r="0" b="0"/>
          <wp:wrapNone/>
          <wp:docPr id="38" name="Picture 1" descr="Official_Logo (1)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ficial_Logo (1) (002)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6EA" w:rsidRDefault="006536EA" w:rsidP="00F703FF">
      <w:r>
        <w:separator/>
      </w:r>
    </w:p>
  </w:footnote>
  <w:footnote w:type="continuationSeparator" w:id="0">
    <w:p w:rsidR="006536EA" w:rsidRDefault="006536EA" w:rsidP="00F70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3FF" w:rsidRPr="004E7EF5" w:rsidRDefault="00E5037D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-127635</wp:posOffset>
              </wp:positionH>
              <wp:positionV relativeFrom="paragraph">
                <wp:posOffset>-97790</wp:posOffset>
              </wp:positionV>
              <wp:extent cx="2169795" cy="2582545"/>
              <wp:effectExtent l="0" t="0" r="0" b="0"/>
              <wp:wrapNone/>
              <wp:docPr id="12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69795" cy="2582545"/>
                        <a:chOff x="933" y="555"/>
                        <a:chExt cx="3417" cy="4067"/>
                      </a:xfrm>
                    </wpg:grpSpPr>
                    <wps:wsp>
                      <wps:cNvPr id="13" name="WordArt 23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2085" y="735"/>
                          <a:ext cx="2205" cy="215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037D" w:rsidRDefault="00E5037D" w:rsidP="00E503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A5002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A5002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Finbar's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wps:wsp>
                      <wps:cNvPr id="14" name="WordArt 24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933" y="1468"/>
                          <a:ext cx="3417" cy="315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037D" w:rsidRDefault="00E5037D" w:rsidP="00E503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A5002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A5002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wps:wsp>
                      <wps:cNvPr id="15" name="WordArt 25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933" y="810"/>
                          <a:ext cx="394" cy="114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037D" w:rsidRDefault="00E5037D" w:rsidP="00E503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A5002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A5002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6" name="Picture 31" descr="cro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1" y="555"/>
                          <a:ext cx="492" cy="8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left:0;text-align:left;margin-left:-10.05pt;margin-top:-7.7pt;width:170.85pt;height:203.35pt;z-index:251656192" coordorigin="933,555" coordsize="3417,4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7" type="#_x0000_t202" style="position:absolute;left:2085;top:735;width:2205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<o:lock v:ext="edit" shapetype="t"/>
                <v:textbox style="mso-fit-shape-to-text:t">
                  <w:txbxContent>
                    <w:p w:rsidR="00E5037D" w:rsidRDefault="00E5037D" w:rsidP="00E503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A5002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A50021"/>
                            </w14:solidFill>
                            <w14:prstDash w14:val="solid"/>
                            <w14:round/>
                          </w14:textOutline>
                        </w:rPr>
                        <w:t>Finbar's</w:t>
                      </w:r>
                    </w:p>
                  </w:txbxContent>
                </v:textbox>
              </v:shape>
              <v:shape id="WordArt 24" o:spid="_x0000_s1028" type="#_x0000_t202" style="position:absolute;left:933;top:1468;width:3417;height:3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<o:lock v:ext="edit" shapetype="t"/>
                <v:textbox style="mso-fit-shape-to-text:t">
                  <w:txbxContent>
                    <w:p w:rsidR="00E5037D" w:rsidRDefault="00E5037D" w:rsidP="00E503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A5002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A50021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</w:txbxContent>
                </v:textbox>
              </v:shape>
              <v:shape id="WordArt 25" o:spid="_x0000_s1029" type="#_x0000_t202" style="position:absolute;left:933;top:810;width:394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<o:lock v:ext="edit" shapetype="t"/>
                <v:textbox style="mso-fit-shape-to-text:t">
                  <w:txbxContent>
                    <w:p w:rsidR="00E5037D" w:rsidRDefault="00E5037D" w:rsidP="00E503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A5002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A5002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30" type="#_x0000_t75" alt="cross" style="position:absolute;left:1321;top:555;width:49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">
                <v:imagedata r:id="rId2" o:title="cross"/>
              </v:shape>
            </v:group>
          </w:pict>
        </mc:Fallback>
      </mc:AlternateContent>
    </w:r>
    <w:r w:rsidR="00F703FF" w:rsidRPr="004E7EF5">
      <w:rPr>
        <w:rFonts w:ascii="Arial" w:hAnsi="Arial" w:cs="Arial"/>
        <w:color w:val="C00000"/>
        <w:sz w:val="20"/>
        <w:szCs w:val="18"/>
      </w:rPr>
      <w:t>South Hill Road, Liverpool L8 9RY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Wingdings" w:hAnsi="Wingdings"/>
        <w:color w:val="C00000"/>
        <w:sz w:val="18"/>
      </w:rPr>
      <w:t></w:t>
    </w:r>
    <w:r w:rsidRPr="004E7EF5">
      <w:rPr>
        <w:rFonts w:ascii="Arial" w:hAnsi="Arial" w:cs="Arial"/>
        <w:b/>
        <w:color w:val="C00000"/>
        <w:sz w:val="18"/>
      </w:rPr>
      <w:t>0151 727 3963</w:t>
    </w:r>
    <w:r w:rsidRPr="004E7EF5">
      <w:rPr>
        <w:rFonts w:ascii="Arial" w:hAnsi="Arial" w:cs="Arial"/>
        <w:b/>
        <w:color w:val="C00000"/>
        <w:sz w:val="18"/>
      </w:rPr>
      <w:tab/>
      <w:t>Fax: 0151 726 9950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Arial" w:hAnsi="Arial" w:cs="Arial"/>
        <w:color w:val="C00000"/>
        <w:sz w:val="20"/>
        <w:szCs w:val="18"/>
      </w:rPr>
      <w:t xml:space="preserve">Email: </w:t>
    </w:r>
    <w:hyperlink r:id="rId3" w:history="1">
      <w:r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finbars-rec@st-finbars.liverpool.sch.uk</w:t>
      </w:r>
    </w:hyperlink>
  </w:p>
  <w:p w:rsidR="00F703FF" w:rsidRPr="004E7EF5" w:rsidRDefault="00E5037D" w:rsidP="00F703FF">
    <w:pPr>
      <w:ind w:left="1440" w:firstLine="720"/>
      <w:jc w:val="right"/>
      <w:rPr>
        <w:rStyle w:val="Hyperlink"/>
        <w:rFonts w:ascii="Arial" w:hAnsi="Arial" w:cs="Arial"/>
        <w:color w:val="C00000"/>
        <w:sz w:val="20"/>
        <w:szCs w:val="18"/>
        <w:u w:val="none"/>
      </w:rPr>
    </w:pPr>
    <w:hyperlink r:id="rId4" w:history="1">
      <w:r w:rsidR="00F703FF"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finbars-ao@st-finbars.liverpool.sch.uk</w:t>
      </w:r>
    </w:hyperlink>
  </w:p>
  <w:p w:rsidR="00F703FF" w:rsidRPr="00020279" w:rsidRDefault="00E5037D" w:rsidP="00020279">
    <w:pPr>
      <w:ind w:left="1440" w:firstLine="720"/>
      <w:jc w:val="right"/>
      <w:rPr>
        <w:rStyle w:val="Hyperlink"/>
        <w:rFonts w:ascii="Arial" w:hAnsi="Arial" w:cs="Arial"/>
        <w:color w:val="0066FF"/>
        <w:sz w:val="20"/>
        <w:szCs w:val="20"/>
        <w:u w:val="none"/>
      </w:rPr>
    </w:pPr>
    <w:hyperlink r:id="rId5" w:history="1">
      <w:r w:rsidR="00F703FF" w:rsidRPr="004E7EF5">
        <w:rPr>
          <w:rFonts w:ascii="Arial" w:hAnsi="Arial" w:cs="Arial"/>
          <w:color w:val="C00000"/>
          <w:sz w:val="20"/>
          <w:szCs w:val="20"/>
        </w:rPr>
        <w:t>www.st-finbars.co.uk</w:t>
      </w:r>
    </w:hyperlink>
  </w:p>
  <w:p w:rsidR="00F703FF" w:rsidRPr="00B0537A" w:rsidRDefault="00E5037D" w:rsidP="00F703FF">
    <w:pPr>
      <w:ind w:left="1440" w:firstLine="720"/>
      <w:jc w:val="right"/>
      <w:rPr>
        <w:rFonts w:ascii="Arial" w:hAnsi="Arial" w:cs="Arial"/>
        <w:color w:val="0066FF"/>
        <w:sz w:val="20"/>
        <w:szCs w:val="18"/>
        <w:u w:val="single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208915</wp:posOffset>
              </wp:positionV>
              <wp:extent cx="6305550" cy="0"/>
              <wp:effectExtent l="28575" t="31750" r="28575" b="34925"/>
              <wp:wrapNone/>
              <wp:docPr id="11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2FC21A" id="Straight Connector 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16.45pt" to="482.5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" strokecolor="#c00000" strokeweight="4.5pt">
              <v:shadow color="black" opacity="24903f" origin=",.5" offset="0,.55556mm"/>
            </v:line>
          </w:pict>
        </mc:Fallback>
      </mc:AlternateContent>
    </w:r>
  </w:p>
  <w:p w:rsidR="00F703FF" w:rsidRPr="001C5EAA" w:rsidRDefault="00F703FF" w:rsidP="001C5EAA">
    <w:pPr>
      <w:jc w:val="right"/>
      <w:rPr>
        <w:rFonts w:ascii="Arial" w:hAnsi="Arial" w:cs="Arial"/>
        <w:color w:val="C00000"/>
        <w:sz w:val="22"/>
        <w:szCs w:val="18"/>
      </w:rPr>
    </w:pPr>
    <w:r>
      <w:rPr>
        <w:rFonts w:ascii="Arial" w:hAnsi="Arial" w:cs="Arial"/>
        <w:color w:val="0066FF"/>
        <w:sz w:val="22"/>
        <w:szCs w:val="18"/>
      </w:rPr>
      <w:br/>
    </w:r>
    <w:r w:rsidR="00264088" w:rsidRPr="004E7EF5">
      <w:rPr>
        <w:rFonts w:ascii="Arial" w:hAnsi="Arial" w:cs="Arial"/>
        <w:color w:val="C00000"/>
        <w:sz w:val="22"/>
        <w:szCs w:val="18"/>
      </w:rPr>
      <w:t>Headteacher: Mrs J P Conley</w:t>
    </w:r>
  </w:p>
  <w:p w:rsidR="00F703FF" w:rsidRDefault="00F703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B388B"/>
    <w:multiLevelType w:val="hybridMultilevel"/>
    <w:tmpl w:val="C9AEC51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7292D63"/>
    <w:multiLevelType w:val="multilevel"/>
    <w:tmpl w:val="C3983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1B34E6"/>
    <w:multiLevelType w:val="hybridMultilevel"/>
    <w:tmpl w:val="5726D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F6C44"/>
    <w:multiLevelType w:val="hybridMultilevel"/>
    <w:tmpl w:val="8CD2D8D4"/>
    <w:lvl w:ilvl="0" w:tplc="56046DA4">
      <w:start w:val="1"/>
      <w:numFmt w:val="bullet"/>
      <w:lvlText w:val="~"/>
      <w:lvlJc w:val="left"/>
      <w:pPr>
        <w:tabs>
          <w:tab w:val="num" w:pos="340"/>
        </w:tabs>
        <w:ind w:left="340" w:hanging="283"/>
      </w:pPr>
      <w:rPr>
        <w:rFonts w:ascii="Snap ITC" w:hAnsi="Snap ITC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E03B96"/>
    <w:multiLevelType w:val="hybridMultilevel"/>
    <w:tmpl w:val="3424CDE4"/>
    <w:lvl w:ilvl="0" w:tplc="C538A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702507F"/>
    <w:multiLevelType w:val="multilevel"/>
    <w:tmpl w:val="B2527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91">
      <o:colormru v:ext="edit" colors="#c90,#36f,#0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8ED"/>
    <w:rsid w:val="00020279"/>
    <w:rsid w:val="0003014E"/>
    <w:rsid w:val="00033AAE"/>
    <w:rsid w:val="00036C0C"/>
    <w:rsid w:val="0005195F"/>
    <w:rsid w:val="00052840"/>
    <w:rsid w:val="00087BDA"/>
    <w:rsid w:val="00125848"/>
    <w:rsid w:val="00132D02"/>
    <w:rsid w:val="0016167E"/>
    <w:rsid w:val="00163514"/>
    <w:rsid w:val="00165EC8"/>
    <w:rsid w:val="00180068"/>
    <w:rsid w:val="001B17F4"/>
    <w:rsid w:val="001C5EAA"/>
    <w:rsid w:val="001D0842"/>
    <w:rsid w:val="001D79C8"/>
    <w:rsid w:val="00207BA3"/>
    <w:rsid w:val="002261C6"/>
    <w:rsid w:val="00245991"/>
    <w:rsid w:val="00257DA7"/>
    <w:rsid w:val="00264088"/>
    <w:rsid w:val="00271034"/>
    <w:rsid w:val="00284B4C"/>
    <w:rsid w:val="002E186D"/>
    <w:rsid w:val="002E3A32"/>
    <w:rsid w:val="002F0128"/>
    <w:rsid w:val="002F41DE"/>
    <w:rsid w:val="00327042"/>
    <w:rsid w:val="00351424"/>
    <w:rsid w:val="0039242B"/>
    <w:rsid w:val="003B1586"/>
    <w:rsid w:val="003E2547"/>
    <w:rsid w:val="00406385"/>
    <w:rsid w:val="0043260F"/>
    <w:rsid w:val="00434AA2"/>
    <w:rsid w:val="00463DAB"/>
    <w:rsid w:val="004640B2"/>
    <w:rsid w:val="004A0636"/>
    <w:rsid w:val="004A0E8A"/>
    <w:rsid w:val="004E3701"/>
    <w:rsid w:val="004E4565"/>
    <w:rsid w:val="004E4BC2"/>
    <w:rsid w:val="004E7EF5"/>
    <w:rsid w:val="004F0B18"/>
    <w:rsid w:val="00520B25"/>
    <w:rsid w:val="005350A0"/>
    <w:rsid w:val="00546DC6"/>
    <w:rsid w:val="00547902"/>
    <w:rsid w:val="00547EDE"/>
    <w:rsid w:val="00550D10"/>
    <w:rsid w:val="00554E13"/>
    <w:rsid w:val="00561A94"/>
    <w:rsid w:val="00570EEE"/>
    <w:rsid w:val="005A4DCA"/>
    <w:rsid w:val="005D5108"/>
    <w:rsid w:val="005D77C8"/>
    <w:rsid w:val="005E532B"/>
    <w:rsid w:val="00615591"/>
    <w:rsid w:val="006536EA"/>
    <w:rsid w:val="00653945"/>
    <w:rsid w:val="00675B3F"/>
    <w:rsid w:val="00686C2E"/>
    <w:rsid w:val="006A731A"/>
    <w:rsid w:val="006D3E74"/>
    <w:rsid w:val="006E43F1"/>
    <w:rsid w:val="007101BD"/>
    <w:rsid w:val="00723D62"/>
    <w:rsid w:val="00787C75"/>
    <w:rsid w:val="00796F78"/>
    <w:rsid w:val="007A2A53"/>
    <w:rsid w:val="007C5B3A"/>
    <w:rsid w:val="007D65B7"/>
    <w:rsid w:val="007E6140"/>
    <w:rsid w:val="00807763"/>
    <w:rsid w:val="00825379"/>
    <w:rsid w:val="00833215"/>
    <w:rsid w:val="008705FC"/>
    <w:rsid w:val="008A2591"/>
    <w:rsid w:val="008B186D"/>
    <w:rsid w:val="008B5508"/>
    <w:rsid w:val="008C0278"/>
    <w:rsid w:val="00902E32"/>
    <w:rsid w:val="009068C9"/>
    <w:rsid w:val="00956687"/>
    <w:rsid w:val="009716B7"/>
    <w:rsid w:val="009D609C"/>
    <w:rsid w:val="009E6B4B"/>
    <w:rsid w:val="009F3E31"/>
    <w:rsid w:val="00A0795C"/>
    <w:rsid w:val="00A462B5"/>
    <w:rsid w:val="00A47D4D"/>
    <w:rsid w:val="00AD53F7"/>
    <w:rsid w:val="00AE0C3B"/>
    <w:rsid w:val="00AE7950"/>
    <w:rsid w:val="00AF205F"/>
    <w:rsid w:val="00B0239C"/>
    <w:rsid w:val="00B0537A"/>
    <w:rsid w:val="00B1536C"/>
    <w:rsid w:val="00B2787E"/>
    <w:rsid w:val="00B34276"/>
    <w:rsid w:val="00B34B7F"/>
    <w:rsid w:val="00B47C8F"/>
    <w:rsid w:val="00B55C53"/>
    <w:rsid w:val="00B75C69"/>
    <w:rsid w:val="00B81C09"/>
    <w:rsid w:val="00BC7034"/>
    <w:rsid w:val="00BD08ED"/>
    <w:rsid w:val="00BD74C9"/>
    <w:rsid w:val="00BF2541"/>
    <w:rsid w:val="00C11E9B"/>
    <w:rsid w:val="00C223D9"/>
    <w:rsid w:val="00CA1D79"/>
    <w:rsid w:val="00CC235D"/>
    <w:rsid w:val="00D221AC"/>
    <w:rsid w:val="00D46E60"/>
    <w:rsid w:val="00D750CC"/>
    <w:rsid w:val="00DC738A"/>
    <w:rsid w:val="00DF5F25"/>
    <w:rsid w:val="00DF672F"/>
    <w:rsid w:val="00E04E17"/>
    <w:rsid w:val="00E20107"/>
    <w:rsid w:val="00E4042A"/>
    <w:rsid w:val="00E5037D"/>
    <w:rsid w:val="00E534BD"/>
    <w:rsid w:val="00E53FA1"/>
    <w:rsid w:val="00E63B43"/>
    <w:rsid w:val="00E80D68"/>
    <w:rsid w:val="00E817A7"/>
    <w:rsid w:val="00E85167"/>
    <w:rsid w:val="00E86DC0"/>
    <w:rsid w:val="00E94D55"/>
    <w:rsid w:val="00EC0E18"/>
    <w:rsid w:val="00ED6746"/>
    <w:rsid w:val="00F41DAC"/>
    <w:rsid w:val="00F54195"/>
    <w:rsid w:val="00F55A53"/>
    <w:rsid w:val="00F66C35"/>
    <w:rsid w:val="00F703FF"/>
    <w:rsid w:val="00F70821"/>
    <w:rsid w:val="00F70F3D"/>
    <w:rsid w:val="00F77C46"/>
    <w:rsid w:val="00F827D3"/>
    <w:rsid w:val="00F86136"/>
    <w:rsid w:val="00FC7B37"/>
    <w:rsid w:val="00FD1557"/>
    <w:rsid w:val="00FE6552"/>
    <w:rsid w:val="00FF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>
      <o:colormru v:ext="edit" colors="#c90,#36f,#03c"/>
    </o:shapedefaults>
    <o:shapelayout v:ext="edit">
      <o:idmap v:ext="edit" data="1"/>
    </o:shapelayout>
  </w:shapeDefaults>
  <w:decimalSymbol w:val="."/>
  <w:listSeparator w:val=","/>
  <w15:docId w15:val="{AC2547C8-AA9D-4919-AEE6-9E23FD05E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E9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E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E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E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C11E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E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E9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E9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E9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E9B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11E9B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C11E9B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C11E9B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rsid w:val="00C11E9B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C11E9B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C11E9B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C11E9B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C11E9B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C11E9B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C11E9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C11E9B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E9B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C11E9B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C11E9B"/>
    <w:rPr>
      <w:b/>
      <w:bCs/>
    </w:rPr>
  </w:style>
  <w:style w:type="character" w:styleId="Emphasis">
    <w:name w:val="Emphasis"/>
    <w:uiPriority w:val="20"/>
    <w:qFormat/>
    <w:rsid w:val="00C11E9B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C11E9B"/>
    <w:rPr>
      <w:szCs w:val="32"/>
    </w:rPr>
  </w:style>
  <w:style w:type="paragraph" w:styleId="ListParagraph">
    <w:name w:val="List Paragraph"/>
    <w:basedOn w:val="Normal"/>
    <w:uiPriority w:val="34"/>
    <w:qFormat/>
    <w:rsid w:val="00C11E9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11E9B"/>
    <w:rPr>
      <w:i/>
    </w:rPr>
  </w:style>
  <w:style w:type="character" w:customStyle="1" w:styleId="QuoteChar">
    <w:name w:val="Quote Char"/>
    <w:link w:val="Quote"/>
    <w:uiPriority w:val="29"/>
    <w:rsid w:val="00C11E9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E9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C11E9B"/>
    <w:rPr>
      <w:b/>
      <w:i/>
      <w:sz w:val="24"/>
    </w:rPr>
  </w:style>
  <w:style w:type="character" w:styleId="SubtleEmphasis">
    <w:name w:val="Subtle Emphasis"/>
    <w:uiPriority w:val="19"/>
    <w:qFormat/>
    <w:rsid w:val="00C11E9B"/>
    <w:rPr>
      <w:i/>
      <w:color w:val="5A5A5A"/>
    </w:rPr>
  </w:style>
  <w:style w:type="character" w:styleId="IntenseEmphasis">
    <w:name w:val="Intense Emphasis"/>
    <w:uiPriority w:val="21"/>
    <w:qFormat/>
    <w:rsid w:val="00C11E9B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C11E9B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C11E9B"/>
    <w:rPr>
      <w:b/>
      <w:sz w:val="24"/>
      <w:u w:val="single"/>
    </w:rPr>
  </w:style>
  <w:style w:type="character" w:styleId="BookTitle">
    <w:name w:val="Book Title"/>
    <w:uiPriority w:val="33"/>
    <w:qFormat/>
    <w:rsid w:val="00C11E9B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1E9B"/>
    <w:pPr>
      <w:outlineLvl w:val="9"/>
    </w:pPr>
  </w:style>
  <w:style w:type="character" w:styleId="Hyperlink">
    <w:name w:val="Hyperlink"/>
    <w:uiPriority w:val="99"/>
    <w:unhideWhenUsed/>
    <w:rsid w:val="004E4B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24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703F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703FF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E04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5037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9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210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3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17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3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42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40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991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434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324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912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035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224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779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96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632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9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51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86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0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98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02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774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57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109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6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353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72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5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8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33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4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4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79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8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053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841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08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37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577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0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1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8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3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4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2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5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59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401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624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589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3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163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825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.uk/url?sa=i&amp;rct=j&amp;q=&amp;esrc=s&amp;source=images&amp;cd=&amp;cad=rja&amp;uact=8&amp;ved=0ahUKEwi9nsu9167WAhWF1BoKHc1iBnAQjRwIBw&amp;url=https://www.shutterstock.com/search/button-up%2Bshirt&amp;psig=AFQjCNEcjl8BboXwBGrSNw2b0VtiPHD2YA&amp;ust=1505822119588729" TargetMode="External"/><Relationship Id="rId18" Type="http://schemas.openxmlformats.org/officeDocument/2006/relationships/hyperlink" Target="https://www.google.co.uk/url?sa=i&amp;rct=j&amp;q=&amp;esrc=s&amp;source=images&amp;cd=&amp;cad=rja&amp;uact=8&amp;ved=0ahUKEwi9nsu9167WAhWF1BoKHc1iBnAQjRwIBw&amp;url=https://www.shutterstock.com/search/button-up%2Bshirt&amp;psig=AFQjCNEcjl8BboXwBGrSNw2b0VtiPHD2YA&amp;ust=1505822119588729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google.co.uk/url?sa=i&amp;rct=j&amp;q=&amp;esrc=s&amp;source=images&amp;cd=&amp;cad=rja&amp;uact=8&amp;ved=0ahUKEwj74eD7za7WAhVJOxoKHa3_CHkQjRwIBw&amp;url=http://clipart-library.com/school-uniform-clipart.html&amp;psig=AFQjCNEeZsBilZM95sbs5wUxL4JaI7c0TQ&amp;ust=1505819726519787" TargetMode="External"/><Relationship Id="rId12" Type="http://schemas.openxmlformats.org/officeDocument/2006/relationships/hyperlink" Target="https://www.google.co.uk/url?sa=i&amp;rct=j&amp;q=&amp;esrc=s&amp;source=images&amp;cd=&amp;cad=rja&amp;uact=8&amp;ved=0ahUKEwizqeb4zq7WAhWBvhQKHcZrDnYQjRwIBw&amp;url=https://www.pinterest.com/pin/677369600173908278/&amp;psig=AFQjCNFktTu7LgcysT3mHtyoEghoyTqKyw&amp;ust=1505820040090719" TargetMode="External"/><Relationship Id="rId17" Type="http://schemas.openxmlformats.org/officeDocument/2006/relationships/hyperlink" Target="http://www.google.co.uk/url?sa=i&amp;rct=j&amp;q=&amp;esrc=s&amp;source=images&amp;cd=&amp;cad=rja&amp;uact=8&amp;ved=0ahUKEwjs4urf1q7WAhWBaxQKHdTGCAkQjRwIBw&amp;url=http://therapystreetforkids.com/SelfHelp.html&amp;psig=AFQjCNEcjl8BboXwBGrSNw2b0VtiPHD2YA&amp;ust=1505822119588729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://www.google.co.uk/url?sa=i&amp;rct=j&amp;q=&amp;esrc=s&amp;source=images&amp;cd=&amp;cad=rja&amp;uact=8&amp;ved=0ahUKEwjs4urf1q7WAhWBaxQKHdTGCAkQjRwIBw&amp;url=http://therapystreetforkids.com/SelfHelp.html&amp;psig=AFQjCNEcjl8BboXwBGrSNw2b0VtiPHD2YA&amp;ust=1505822119588729" TargetMode="External"/><Relationship Id="rId10" Type="http://schemas.openxmlformats.org/officeDocument/2006/relationships/hyperlink" Target="https://www.google.co.uk/url?sa=i&amp;rct=j&amp;q=&amp;esrc=s&amp;source=images&amp;cd=&amp;cad=rja&amp;uact=8&amp;ved=0ahUKEwizqeb4zq7WAhWBvhQKHcZrDnYQjRwIBw&amp;url=https://www.pinterest.com/pin/677369600173908278/&amp;psig=AFQjCNFktTu7LgcysT3mHtyoEghoyTqKyw&amp;ust=1505820040090719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source=images&amp;cd=&amp;cad=rja&amp;uact=8&amp;ved=0ahUKEwj74eD7za7WAhVJOxoKHa3_CHkQjRwIBw&amp;url=http://clipart-library.com/school-uniform-clipart.html&amp;psig=AFQjCNEeZsBilZM95sbs5wUxL4JaI7c0TQ&amp;ust=1505819726519787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jpeg"/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12" Type="http://schemas.openxmlformats.org/officeDocument/2006/relationships/image" Target="media/image18.jpeg"/><Relationship Id="rId2" Type="http://schemas.openxmlformats.org/officeDocument/2006/relationships/image" Target="media/image8.jpeg"/><Relationship Id="rId16" Type="http://schemas.openxmlformats.org/officeDocument/2006/relationships/image" Target="media/image22.pn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11" Type="http://schemas.openxmlformats.org/officeDocument/2006/relationships/image" Target="media/image17.jpeg"/><Relationship Id="rId5" Type="http://schemas.openxmlformats.org/officeDocument/2006/relationships/image" Target="media/image11.jpeg"/><Relationship Id="rId15" Type="http://schemas.openxmlformats.org/officeDocument/2006/relationships/image" Target="media/image21.jpeg"/><Relationship Id="rId10" Type="http://schemas.openxmlformats.org/officeDocument/2006/relationships/image" Target="media/image16.jpeg"/><Relationship Id="rId4" Type="http://schemas.openxmlformats.org/officeDocument/2006/relationships/image" Target="media/image10.jpeg"/><Relationship Id="rId9" Type="http://schemas.openxmlformats.org/officeDocument/2006/relationships/image" Target="media/image15.png"/><Relationship Id="rId1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nbars-rec@st-finbars.liverpool.sch.uk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hyperlink" Target="http://www.st-finbars.co.uk" TargetMode="External"/><Relationship Id="rId4" Type="http://schemas.openxmlformats.org/officeDocument/2006/relationships/hyperlink" Target="mailto:finbars-ao@st-finbars.liverpool.sch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nbars-ao\Documents\aaaaverynew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aaaaverynewletterhead.dot</Template>
  <TotalTime>1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Links>
    <vt:vector size="18" baseType="variant">
      <vt:variant>
        <vt:i4>1507352</vt:i4>
      </vt:variant>
      <vt:variant>
        <vt:i4>6</vt:i4>
      </vt:variant>
      <vt:variant>
        <vt:i4>0</vt:i4>
      </vt:variant>
      <vt:variant>
        <vt:i4>5</vt:i4>
      </vt:variant>
      <vt:variant>
        <vt:lpwstr>http://www.st-finbars.co.uk/</vt:lpwstr>
      </vt:variant>
      <vt:variant>
        <vt:lpwstr/>
      </vt:variant>
      <vt:variant>
        <vt:i4>3276808</vt:i4>
      </vt:variant>
      <vt:variant>
        <vt:i4>3</vt:i4>
      </vt:variant>
      <vt:variant>
        <vt:i4>0</vt:i4>
      </vt:variant>
      <vt:variant>
        <vt:i4>5</vt:i4>
      </vt:variant>
      <vt:variant>
        <vt:lpwstr>mailto:finbars-ao@st-finbars.liverpool.sch.uk</vt:lpwstr>
      </vt:variant>
      <vt:variant>
        <vt:lpwstr/>
      </vt:variant>
      <vt:variant>
        <vt:i4>8061008</vt:i4>
      </vt:variant>
      <vt:variant>
        <vt:i4>0</vt:i4>
      </vt:variant>
      <vt:variant>
        <vt:i4>0</vt:i4>
      </vt:variant>
      <vt:variant>
        <vt:i4>5</vt:i4>
      </vt:variant>
      <vt:variant>
        <vt:lpwstr>mailto:finbars-rec@st-finbars.liverpool.sch.uk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Finbars-ao</dc:creator>
  <cp:lastModifiedBy>teacher</cp:lastModifiedBy>
  <cp:revision>2</cp:revision>
  <cp:lastPrinted>2017-09-18T13:00:00Z</cp:lastPrinted>
  <dcterms:created xsi:type="dcterms:W3CDTF">2017-09-19T08:14:00Z</dcterms:created>
  <dcterms:modified xsi:type="dcterms:W3CDTF">2017-09-19T08:14:00Z</dcterms:modified>
</cp:coreProperties>
</file>