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CA1D79" w:rsidRDefault="00B232B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rFonts w:ascii="Arial" w:hAnsi="Arial" w:cs="Arial"/>
          <w:szCs w:val="28"/>
        </w:rPr>
        <w:t xml:space="preserve">21 September </w:t>
      </w:r>
      <w:r w:rsidR="00675B3F" w:rsidRPr="00675B3F">
        <w:rPr>
          <w:rFonts w:ascii="Arial" w:hAnsi="Arial" w:cs="Arial"/>
          <w:szCs w:val="28"/>
        </w:rPr>
        <w:t>2017</w:t>
      </w:r>
      <w:r w:rsidR="00E86DC0" w:rsidRPr="00675B3F">
        <w:rPr>
          <w:rFonts w:ascii="Arial" w:eastAsia="Times New Roman" w:hAnsi="Arial" w:cs="Arial"/>
          <w:noProof/>
          <w:sz w:val="23"/>
          <w:szCs w:val="27"/>
          <w:lang w:eastAsia="en-GB"/>
        </w:rPr>
        <w:t xml:space="preserve"> </w:t>
      </w:r>
    </w:p>
    <w:p w:rsidR="00B232BB" w:rsidRDefault="00B232B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B232BB" w:rsidRDefault="00B232B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B232BB" w:rsidRDefault="00B232B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B232BB" w:rsidRPr="00E34252" w:rsidRDefault="00B232BB" w:rsidP="00F703FF">
      <w:pPr>
        <w:rPr>
          <w:rFonts w:ascii="Arial" w:eastAsia="Times New Roman" w:hAnsi="Arial" w:cs="Arial"/>
          <w:noProof/>
          <w:sz w:val="29"/>
          <w:szCs w:val="27"/>
          <w:lang w:eastAsia="en-GB"/>
        </w:rPr>
      </w:pPr>
      <w:r w:rsidRPr="00E34252">
        <w:rPr>
          <w:rFonts w:ascii="Arial" w:eastAsia="Times New Roman" w:hAnsi="Arial" w:cs="Arial"/>
          <w:noProof/>
          <w:sz w:val="29"/>
          <w:szCs w:val="27"/>
          <w:lang w:eastAsia="en-GB"/>
        </w:rPr>
        <w:t>Dear Parents &amp; Carers</w:t>
      </w:r>
    </w:p>
    <w:p w:rsidR="00B232BB" w:rsidRPr="00E34252" w:rsidRDefault="00B232BB" w:rsidP="00F703FF">
      <w:pPr>
        <w:rPr>
          <w:rFonts w:ascii="Arial" w:eastAsia="Times New Roman" w:hAnsi="Arial" w:cs="Arial"/>
          <w:noProof/>
          <w:sz w:val="29"/>
          <w:szCs w:val="27"/>
          <w:lang w:eastAsia="en-GB"/>
        </w:rPr>
      </w:pPr>
    </w:p>
    <w:p w:rsidR="00B232BB" w:rsidRPr="00E34252" w:rsidRDefault="00E34252" w:rsidP="00F703FF">
      <w:pPr>
        <w:rPr>
          <w:rFonts w:ascii="Arial" w:eastAsia="Times New Roman" w:hAnsi="Arial" w:cs="Arial"/>
          <w:noProof/>
          <w:sz w:val="29"/>
          <w:szCs w:val="27"/>
          <w:lang w:eastAsia="en-GB"/>
        </w:rPr>
      </w:pPr>
      <w:r w:rsidRPr="00E34252">
        <w:rPr>
          <w:rFonts w:ascii="Arial" w:eastAsia="Times New Roman" w:hAnsi="Arial" w:cs="Arial"/>
          <w:noProof/>
          <w:sz w:val="29"/>
          <w:szCs w:val="27"/>
          <w:lang w:eastAsia="en-GB"/>
        </w:rPr>
        <w:t>As part of working towards our Healthy Schools Award we have a guest speaker coming into school to talk about the benefits of travelling to places by bus.  Children would like to invite you along to our Assembly on this topic – details are below.</w:t>
      </w:r>
    </w:p>
    <w:p w:rsidR="00B232BB" w:rsidRDefault="00B4245A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noProof/>
          <w:sz w:val="3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8890</wp:posOffset>
            </wp:positionV>
            <wp:extent cx="7805420" cy="3324225"/>
            <wp:effectExtent l="19050" t="0" r="5080" b="0"/>
            <wp:wrapNone/>
            <wp:docPr id="8" name="irc_mi" descr="Image result for arriva bu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riva bu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2BB" w:rsidRPr="00675B3F" w:rsidRDefault="00B232B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675B3F" w:rsidRDefault="001A38B2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 w:rsidRPr="001A38B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44.55pt;margin-top:11.35pt;width:374.55pt;height:41.25pt;z-index:251655168" fillcolor="#00b050">
            <v:stroke r:id="rId9" o:title=""/>
            <v:shadow color="#868686"/>
            <v:textpath style="font-family:&quot;Arial Rounded MT Bold&quot;;v-text-kern:t" trim="t" fitpath="t" string="Reception, Y1 &amp; Y2"/>
          </v:shape>
        </w:pict>
      </w:r>
    </w:p>
    <w:p w:rsid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E34252" w:rsidRDefault="00E34252" w:rsidP="00F703FF"/>
    <w:p w:rsidR="00E34252" w:rsidRDefault="001A38B2" w:rsidP="00F703FF">
      <w:r w:rsidRPr="001A38B2">
        <w:rPr>
          <w:rFonts w:ascii="Arial" w:eastAsia="Times New Roman" w:hAnsi="Arial" w:cs="Arial"/>
          <w:noProof/>
          <w:sz w:val="23"/>
          <w:szCs w:val="27"/>
          <w:lang w:eastAsia="en-GB"/>
        </w:rPr>
        <w:pict>
          <v:shape id="_x0000_s1034" type="#_x0000_t136" style="position:absolute;margin-left:74.55pt;margin-top:7.85pt;width:426pt;height:41.25pt;z-index:251656192" strokecolor="white">
            <v:fill r:id="rId9" o:title=""/>
            <v:shadow color="#868686"/>
            <v:textpath style="font-family:&quot;Arial Rounded MT Bold&quot;;v-text-kern:t" trim="t" fitpath="t" string="Parents are invited to our Assembly on"/>
          </v:shape>
        </w:pict>
      </w:r>
    </w:p>
    <w:p w:rsidR="00E34252" w:rsidRDefault="00E34252" w:rsidP="00F703FF"/>
    <w:p w:rsidR="00E34252" w:rsidRDefault="00E34252" w:rsidP="00F703FF"/>
    <w:p w:rsidR="00E34252" w:rsidRDefault="001A38B2" w:rsidP="00F703FF">
      <w:r>
        <w:rPr>
          <w:noProof/>
          <w:lang w:eastAsia="en-GB"/>
        </w:rPr>
        <w:pict>
          <v:shape id="_x0000_s1035" type="#_x0000_t136" style="position:absolute;margin-left:55.8pt;margin-top:8.15pt;width:441.75pt;height:41.25pt;z-index:251657216">
            <v:shadow color="#868686"/>
            <v:textpath style="font-family:&quot;Arial Rounded MT Bold&quot;;v-text-kern:t" trim="t" fitpath="t" string="Wednesday 27th September"/>
          </v:shape>
        </w:pict>
      </w:r>
    </w:p>
    <w:p w:rsidR="00E34252" w:rsidRDefault="00E34252" w:rsidP="00F703FF"/>
    <w:p w:rsidR="00E34252" w:rsidRDefault="00E34252" w:rsidP="00F703FF"/>
    <w:p w:rsidR="00E34252" w:rsidRDefault="001A38B2" w:rsidP="00F703FF">
      <w:r>
        <w:rPr>
          <w:noProof/>
          <w:lang w:eastAsia="en-GB"/>
        </w:rPr>
        <w:pict>
          <v:shape id="_x0000_s1036" type="#_x0000_t136" style="position:absolute;margin-left:130.05pt;margin-top:13.85pt;width:222pt;height:26.25pt;z-index:251658240" fillcolor="#00b050" strokecolor="white">
            <v:shadow color="#868686"/>
            <v:textpath style="font-family:&quot;Arial Rounded MT Bold&quot;;v-text-kern:t" trim="t" fitpath="t" string="at 9:00 a.m."/>
          </v:shape>
        </w:pict>
      </w:r>
    </w:p>
    <w:p w:rsidR="00E34252" w:rsidRDefault="00E34252" w:rsidP="00F703FF"/>
    <w:p w:rsidR="00E34252" w:rsidRDefault="00E34252" w:rsidP="00F703FF"/>
    <w:p w:rsidR="00E34252" w:rsidRDefault="00E34252" w:rsidP="00F703FF"/>
    <w:p w:rsidR="00E34252" w:rsidRDefault="00E34252" w:rsidP="00F703FF"/>
    <w:p w:rsidR="00E34252" w:rsidRDefault="00E34252" w:rsidP="00F703FF"/>
    <w:p w:rsidR="00E34252" w:rsidRDefault="00E34252" w:rsidP="00F703FF"/>
    <w:p w:rsidR="00E34252" w:rsidRDefault="00E34252" w:rsidP="00F703FF">
      <w:pPr>
        <w:rPr>
          <w:rFonts w:ascii="Arial" w:hAnsi="Arial" w:cs="Arial"/>
          <w:sz w:val="28"/>
          <w:szCs w:val="28"/>
        </w:rPr>
      </w:pPr>
      <w:r w:rsidRPr="00E34252">
        <w:rPr>
          <w:rFonts w:ascii="Arial" w:hAnsi="Arial" w:cs="Arial"/>
          <w:sz w:val="28"/>
          <w:szCs w:val="28"/>
        </w:rPr>
        <w:t>If you</w:t>
      </w:r>
      <w:r>
        <w:rPr>
          <w:rFonts w:ascii="Arial" w:hAnsi="Arial" w:cs="Arial"/>
          <w:sz w:val="28"/>
          <w:szCs w:val="28"/>
        </w:rPr>
        <w:t xml:space="preserve"> have any questions, please see Miss Connor.</w:t>
      </w:r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Yours sincerely</w:t>
      </w:r>
    </w:p>
    <w:p w:rsidR="00E34252" w:rsidRDefault="00B4245A" w:rsidP="00F703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C00000"/>
          <w:sz w:val="20"/>
          <w:szCs w:val="1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136525</wp:posOffset>
            </wp:positionV>
            <wp:extent cx="1634490" cy="533400"/>
            <wp:effectExtent l="19050" t="0" r="3810" b="0"/>
            <wp:wrapNone/>
            <wp:docPr id="7" name="Picture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9" t="86137" r="44875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</w:p>
    <w:p w:rsidR="00E34252" w:rsidRDefault="00E34252" w:rsidP="00F703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Mrs J P Conley</w:t>
      </w:r>
    </w:p>
    <w:p w:rsidR="00E34252" w:rsidRPr="00E34252" w:rsidRDefault="00E34252" w:rsidP="00F703FF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Headteacher</w:t>
      </w:r>
    </w:p>
    <w:p w:rsidR="00675B3F" w:rsidRPr="00675B3F" w:rsidRDefault="001A38B2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hyperlink r:id="rId11" w:history="1"/>
    </w:p>
    <w:sectPr w:rsidR="00675B3F" w:rsidRPr="00675B3F" w:rsidSect="007A2A53">
      <w:headerReference w:type="first" r:id="rId12"/>
      <w:footerReference w:type="first" r:id="rId13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3DD" w:rsidRDefault="00BF33DD" w:rsidP="00F703FF">
      <w:r>
        <w:separator/>
      </w:r>
    </w:p>
  </w:endnote>
  <w:endnote w:type="continuationSeparator" w:id="0">
    <w:p w:rsidR="00BF33DD" w:rsidRDefault="00BF33DD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1A38B2">
    <w:pPr>
      <w:pStyle w:val="Footer"/>
    </w:pPr>
    <w:r>
      <w:rPr>
        <w:noProof/>
        <w:lang w:eastAsia="en-GB"/>
      </w:rPr>
      <w:pict>
        <v:group id="_x0000_s2090" style="position:absolute;margin-left:-27.95pt;margin-top:-20.6pt;width:526.6pt;height:62.6pt;z-index:251658240" coordorigin="575,15559" coordsize="10532,1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8073;top:15559;width:1857;height:1252">
            <v:imagedata r:id="rId1" o:title="ii_157750dca5865e9e"/>
          </v:shape>
          <v:shape id="Picture 7" o:spid="_x0000_s2060" type="#_x0000_t75" alt="http://www.eco-schools.org.uk/members/Eco-Schools_Silver_award_highres.jpg" style="position:absolute;left:4651;top:15806;width:867;height:775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5975;top:15846;width:683;height:683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6958;top:15756;width:840;height:840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3033;top:15756;width:1257;height:898;mso-position-vertical-relative:page">
            <v:imagedata r:id="rId5" o:title="liverpool-learning-partnership"/>
          </v:shape>
          <v:shape id="_x0000_s2068" type="#_x0000_t75" style="position:absolute;left:1783;top:15806;width:1050;height:896;mso-position-vertical-relative:page">
            <v:imagedata r:id="rId6" o:title="image002"/>
          </v:shape>
          <v:shape id="_x0000_s2069" type="#_x0000_t75" style="position:absolute;left:575;top:15806;width:881;height:848">
            <v:imagedata r:id="rId7" o:title="Liverpool Reading Quality Mark Logo" cropright="13030f"/>
          </v:shape>
          <v:shape id="_x0000_s2089" type="#_x0000_t75" style="position:absolute;left:10095;top:15799;width:1012;height:855;visibility:visible;mso-position-horizontal-relative:page;mso-position-vertical-relative:page">
            <v:imagedata r:id="rId8" o:title="Official_Logo (1) (002)"/>
          </v:shape>
        </v:group>
      </w:pict>
    </w:r>
    <w:r>
      <w:rPr>
        <w:noProof/>
        <w:lang w:eastAsia="en-GB"/>
      </w:rPr>
      <w:pict>
        <v:line id="_x0000_s2078" style="position:absolute;flip:y;z-index:251657216;visibility:visible" from="-35.9pt,-23.8pt" to="509.55pt,-23.05pt" strokecolor="#c00000" strokeweight="4.5pt">
          <v:shadow color="black" opacity="24903f" origin=",.5" offset="0,.55556mm"/>
        </v:line>
      </w:pict>
    </w:r>
    <w:r w:rsidR="00B4245A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9" name="Picture 39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245A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8" name="Picture 1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3DD" w:rsidRDefault="00BF33DD" w:rsidP="00F703FF">
      <w:r>
        <w:separator/>
      </w:r>
    </w:p>
  </w:footnote>
  <w:footnote w:type="continuationSeparator" w:id="0">
    <w:p w:rsidR="00BF33DD" w:rsidRDefault="00BF33DD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1A38B2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1A38B2">
      <w:rPr>
        <w:noProof/>
        <w:lang w:eastAsia="en-GB"/>
      </w:rPr>
      <w:pict>
        <v:group id="_x0000_s2083" style="position:absolute;left:0;text-align:left;margin-left:-10.05pt;margin-top:-7.7pt;width:170.85pt;height:76.1pt;z-index:251656192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1A38B2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1A38B2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1A38B2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 w:rsidRPr="001A38B2">
      <w:rPr>
        <w:noProof/>
      </w:rPr>
      <w:pict>
        <v:line id="Straight Connector 6" o:spid="_x0000_s2059" style="position:absolute;left:0;text-align:left;z-index:251655168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4098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132D02"/>
    <w:rsid w:val="0016167E"/>
    <w:rsid w:val="00163514"/>
    <w:rsid w:val="00180068"/>
    <w:rsid w:val="001A38B2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C44B4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50BE3"/>
    <w:rsid w:val="00653945"/>
    <w:rsid w:val="00675B3F"/>
    <w:rsid w:val="00686C2E"/>
    <w:rsid w:val="006A731A"/>
    <w:rsid w:val="006D3E74"/>
    <w:rsid w:val="006E43F1"/>
    <w:rsid w:val="007101BD"/>
    <w:rsid w:val="00723D62"/>
    <w:rsid w:val="00787C75"/>
    <w:rsid w:val="00796F78"/>
    <w:rsid w:val="007A2A53"/>
    <w:rsid w:val="007C5B3A"/>
    <w:rsid w:val="007D65B7"/>
    <w:rsid w:val="007E6140"/>
    <w:rsid w:val="00807763"/>
    <w:rsid w:val="00825379"/>
    <w:rsid w:val="00833215"/>
    <w:rsid w:val="008705FC"/>
    <w:rsid w:val="008A2591"/>
    <w:rsid w:val="008C0278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B0239C"/>
    <w:rsid w:val="00B0537A"/>
    <w:rsid w:val="00B1536C"/>
    <w:rsid w:val="00B232BB"/>
    <w:rsid w:val="00B2787E"/>
    <w:rsid w:val="00B34276"/>
    <w:rsid w:val="00B4245A"/>
    <w:rsid w:val="00B47C8F"/>
    <w:rsid w:val="00B55C53"/>
    <w:rsid w:val="00B75C69"/>
    <w:rsid w:val="00B81C09"/>
    <w:rsid w:val="00BC7034"/>
    <w:rsid w:val="00BD08ED"/>
    <w:rsid w:val="00BD74C9"/>
    <w:rsid w:val="00BF2541"/>
    <w:rsid w:val="00BF33DD"/>
    <w:rsid w:val="00C11E9B"/>
    <w:rsid w:val="00C223D9"/>
    <w:rsid w:val="00CA1D79"/>
    <w:rsid w:val="00CC235D"/>
    <w:rsid w:val="00D221AC"/>
    <w:rsid w:val="00D46E60"/>
    <w:rsid w:val="00D750CC"/>
    <w:rsid w:val="00DC738A"/>
    <w:rsid w:val="00DF5F25"/>
    <w:rsid w:val="00DF672F"/>
    <w:rsid w:val="00E04E17"/>
    <w:rsid w:val="00E20107"/>
    <w:rsid w:val="00E34252"/>
    <w:rsid w:val="00E4042A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0ahUKEwihj8iG4bXWAhXCtBQKHTABDjQQjRwIBw&amp;url=https://alexgreenhead.wordpress.com/2013/02/15/arriva-bus-vector-illustration/&amp;psig=AFQjCNGZnSXo6CWBeqJ4MGuBQ-50i-LUSg&amp;ust=1506065419939744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rct=j&amp;q=&amp;esrc=s&amp;source=images&amp;cd=&amp;cad=rja&amp;uact=8&amp;ved=0ahUKEwihj8iG4bXWAhXCtBQKHTABDjQQjRwIBw&amp;url=https://alexgreenhead.wordpress.com/2013/02/15/arriva-bus-vector-illustration/&amp;psig=AFQjCNGZnSXo6CWBeqJ4MGuBQ-50i-LUSg&amp;ust=150606541993974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Links>
    <vt:vector size="18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2017-09-21T07:40:00Z</cp:lastPrinted>
  <dcterms:created xsi:type="dcterms:W3CDTF">2017-09-26T13:56:00Z</dcterms:created>
  <dcterms:modified xsi:type="dcterms:W3CDTF">2017-09-26T13:56:00Z</dcterms:modified>
</cp:coreProperties>
</file>