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FF" w:rsidRPr="004E7EF5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O</w:t>
      </w:r>
      <w:r w:rsidR="00E817A7" w:rsidRPr="004E7EF5">
        <w:rPr>
          <w:rFonts w:ascii="Arial" w:hAnsi="Arial" w:cs="Arial"/>
          <w:color w:val="C00000"/>
          <w:sz w:val="20"/>
          <w:szCs w:val="18"/>
        </w:rPr>
        <w:t>ur ref: JPC</w:t>
      </w:r>
      <w:r w:rsidR="004E4565" w:rsidRPr="004E7EF5">
        <w:rPr>
          <w:rFonts w:ascii="Arial" w:hAnsi="Arial" w:cs="Arial"/>
          <w:color w:val="C00000"/>
          <w:sz w:val="20"/>
          <w:szCs w:val="18"/>
        </w:rPr>
        <w:t>/</w:t>
      </w:r>
      <w:r w:rsidRPr="004E7EF5">
        <w:rPr>
          <w:rFonts w:ascii="Arial" w:hAnsi="Arial" w:cs="Arial"/>
          <w:color w:val="C00000"/>
          <w:sz w:val="20"/>
          <w:szCs w:val="18"/>
        </w:rPr>
        <w:t>MK</w:t>
      </w:r>
    </w:p>
    <w:p w:rsidR="00675B3F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Your ref:</w:t>
      </w: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675B3F" w:rsidRDefault="007A7645" w:rsidP="00F703FF">
      <w:pPr>
        <w:rPr>
          <w:rFonts w:ascii="Arial" w:hAnsi="Arial" w:cs="Arial"/>
          <w:color w:val="C00000"/>
          <w:sz w:val="20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57150</wp:posOffset>
            </wp:positionV>
            <wp:extent cx="2379980" cy="1943100"/>
            <wp:effectExtent l="19050" t="0" r="1270" b="0"/>
            <wp:wrapNone/>
            <wp:docPr id="8" name="irc_mi" descr="Image result for foods from around the world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oods from around the world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D79" w:rsidRPr="009C75FE" w:rsidRDefault="00DD1F5A" w:rsidP="00F703FF">
      <w:pPr>
        <w:rPr>
          <w:rFonts w:ascii="Comic Sans MS" w:eastAsia="Times New Roman" w:hAnsi="Comic Sans MS" w:cs="Arial"/>
          <w:noProof/>
          <w:sz w:val="27"/>
          <w:szCs w:val="27"/>
          <w:lang w:eastAsia="en-GB"/>
        </w:rPr>
      </w:pPr>
      <w:r w:rsidRPr="009C75FE">
        <w:rPr>
          <w:rFonts w:ascii="Comic Sans MS" w:hAnsi="Comic Sans MS" w:cs="Arial"/>
          <w:sz w:val="28"/>
          <w:szCs w:val="28"/>
        </w:rPr>
        <w:t xml:space="preserve">November </w:t>
      </w:r>
      <w:r w:rsidR="00675B3F" w:rsidRPr="009C75FE">
        <w:rPr>
          <w:rFonts w:ascii="Comic Sans MS" w:hAnsi="Comic Sans MS" w:cs="Arial"/>
          <w:sz w:val="28"/>
          <w:szCs w:val="28"/>
        </w:rPr>
        <w:t>2017</w:t>
      </w:r>
      <w:r w:rsidR="00E86DC0" w:rsidRPr="009C75FE">
        <w:rPr>
          <w:rFonts w:ascii="Comic Sans MS" w:eastAsia="Times New Roman" w:hAnsi="Comic Sans MS" w:cs="Arial"/>
          <w:noProof/>
          <w:sz w:val="27"/>
          <w:szCs w:val="27"/>
          <w:lang w:eastAsia="en-GB"/>
        </w:rPr>
        <w:t xml:space="preserve"> </w:t>
      </w:r>
    </w:p>
    <w:p w:rsidR="00CB5C66" w:rsidRPr="009C75FE" w:rsidRDefault="00CB5C66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DD1F5A" w:rsidRPr="009C75FE" w:rsidRDefault="00DD1F5A" w:rsidP="00DD1F5A">
      <w:pPr>
        <w:rPr>
          <w:rFonts w:ascii="Comic Sans MS" w:hAnsi="Comic Sans MS"/>
          <w:bCs/>
          <w:sz w:val="32"/>
        </w:rPr>
      </w:pPr>
    </w:p>
    <w:p w:rsidR="00DD1F5A" w:rsidRPr="009C75FE" w:rsidRDefault="00DD1F5A" w:rsidP="00DD1F5A">
      <w:pPr>
        <w:rPr>
          <w:rFonts w:ascii="Comic Sans MS" w:hAnsi="Comic Sans MS"/>
          <w:bCs/>
          <w:sz w:val="30"/>
        </w:rPr>
      </w:pPr>
      <w:r w:rsidRPr="009C75FE">
        <w:rPr>
          <w:rFonts w:ascii="Comic Sans MS" w:hAnsi="Comic Sans MS"/>
          <w:bCs/>
          <w:sz w:val="30"/>
          <w:u w:val="single"/>
        </w:rPr>
        <w:t>To Year 5 Parents</w:t>
      </w:r>
      <w:hyperlink r:id="rId9" w:history="1"/>
    </w:p>
    <w:p w:rsidR="00DD1F5A" w:rsidRPr="009C75FE" w:rsidRDefault="00DD1F5A" w:rsidP="00DD1F5A">
      <w:pPr>
        <w:rPr>
          <w:rFonts w:ascii="Comic Sans MS" w:hAnsi="Comic Sans MS"/>
          <w:bCs/>
          <w:sz w:val="30"/>
        </w:rPr>
      </w:pPr>
    </w:p>
    <w:p w:rsidR="00DD1F5A" w:rsidRPr="009C75FE" w:rsidRDefault="00DD1F5A" w:rsidP="00DD1F5A">
      <w:pPr>
        <w:rPr>
          <w:rFonts w:ascii="Comic Sans MS" w:hAnsi="Comic Sans MS"/>
          <w:bCs/>
          <w:sz w:val="30"/>
        </w:rPr>
      </w:pPr>
    </w:p>
    <w:p w:rsidR="00DD1F5A" w:rsidRPr="009C75FE" w:rsidRDefault="00DD1F5A" w:rsidP="00DD1F5A">
      <w:pPr>
        <w:rPr>
          <w:rFonts w:ascii="Comic Sans MS" w:hAnsi="Comic Sans MS"/>
          <w:bCs/>
          <w:sz w:val="30"/>
        </w:rPr>
      </w:pPr>
      <w:r w:rsidRPr="009C75FE">
        <w:rPr>
          <w:rFonts w:ascii="Comic Sans MS" w:hAnsi="Comic Sans MS"/>
          <w:bCs/>
          <w:sz w:val="30"/>
        </w:rPr>
        <w:t>Dear Parent/s</w:t>
      </w:r>
    </w:p>
    <w:p w:rsidR="00DD1F5A" w:rsidRPr="009C75FE" w:rsidRDefault="00DD1F5A" w:rsidP="00DD1F5A">
      <w:pPr>
        <w:rPr>
          <w:rFonts w:ascii="Comic Sans MS" w:hAnsi="Comic Sans MS"/>
          <w:bCs/>
          <w:sz w:val="30"/>
        </w:rPr>
      </w:pPr>
    </w:p>
    <w:p w:rsidR="00DD1F5A" w:rsidRPr="009C75FE" w:rsidRDefault="00DD1F5A" w:rsidP="00943B29">
      <w:pPr>
        <w:shd w:val="clear" w:color="auto" w:fill="FFE599"/>
        <w:rPr>
          <w:rFonts w:ascii="Comic Sans MS" w:hAnsi="Comic Sans MS"/>
          <w:b/>
          <w:bCs/>
          <w:sz w:val="30"/>
        </w:rPr>
      </w:pPr>
      <w:r w:rsidRPr="009C75FE">
        <w:rPr>
          <w:rFonts w:ascii="Comic Sans MS" w:hAnsi="Comic Sans MS"/>
          <w:b/>
          <w:bCs/>
          <w:sz w:val="30"/>
        </w:rPr>
        <w:t xml:space="preserve">FOOD TASTING </w:t>
      </w:r>
      <w:r w:rsidR="009C75FE" w:rsidRPr="009C75FE">
        <w:rPr>
          <w:rFonts w:ascii="Comic Sans MS" w:hAnsi="Comic Sans MS"/>
          <w:b/>
          <w:bCs/>
          <w:sz w:val="30"/>
        </w:rPr>
        <w:t>LESSON – MONDAY 13</w:t>
      </w:r>
      <w:r w:rsidR="009C75FE" w:rsidRPr="009C75FE">
        <w:rPr>
          <w:rFonts w:ascii="Comic Sans MS" w:hAnsi="Comic Sans MS"/>
          <w:b/>
          <w:bCs/>
          <w:sz w:val="30"/>
          <w:vertAlign w:val="superscript"/>
        </w:rPr>
        <w:t>TH</w:t>
      </w:r>
      <w:r w:rsidR="009C75FE" w:rsidRPr="009C75FE">
        <w:rPr>
          <w:rFonts w:ascii="Comic Sans MS" w:hAnsi="Comic Sans MS"/>
          <w:b/>
          <w:bCs/>
          <w:sz w:val="30"/>
        </w:rPr>
        <w:t xml:space="preserve"> NOVEMBER</w:t>
      </w:r>
    </w:p>
    <w:p w:rsidR="009C75FE" w:rsidRPr="009C75FE" w:rsidRDefault="009C75FE" w:rsidP="00DD1F5A">
      <w:pPr>
        <w:rPr>
          <w:rFonts w:ascii="Comic Sans MS" w:hAnsi="Comic Sans MS"/>
          <w:b/>
          <w:bCs/>
          <w:sz w:val="30"/>
        </w:rPr>
      </w:pPr>
    </w:p>
    <w:p w:rsidR="00DD1F5A" w:rsidRDefault="009C75FE" w:rsidP="00DD1F5A">
      <w:pPr>
        <w:rPr>
          <w:rFonts w:ascii="Comic Sans MS" w:hAnsi="Comic Sans MS"/>
          <w:bCs/>
          <w:sz w:val="30"/>
        </w:rPr>
      </w:pPr>
      <w:r w:rsidRPr="009C75FE">
        <w:rPr>
          <w:rFonts w:ascii="Comic Sans MS" w:hAnsi="Comic Sans MS"/>
          <w:bCs/>
          <w:sz w:val="30"/>
        </w:rPr>
        <w:t xml:space="preserve">For our DT lesson </w:t>
      </w:r>
      <w:r>
        <w:rPr>
          <w:rFonts w:ascii="Comic Sans MS" w:hAnsi="Comic Sans MS"/>
          <w:bCs/>
          <w:sz w:val="30"/>
        </w:rPr>
        <w:t>children</w:t>
      </w:r>
      <w:r w:rsidRPr="009C75FE">
        <w:rPr>
          <w:rFonts w:ascii="Comic Sans MS" w:hAnsi="Comic Sans MS"/>
          <w:bCs/>
          <w:sz w:val="30"/>
        </w:rPr>
        <w:t xml:space="preserve"> </w:t>
      </w:r>
      <w:r>
        <w:rPr>
          <w:rFonts w:ascii="Comic Sans MS" w:hAnsi="Comic Sans MS"/>
          <w:bCs/>
          <w:sz w:val="30"/>
        </w:rPr>
        <w:t>will be tasting various foods from around the world.</w:t>
      </w:r>
    </w:p>
    <w:p w:rsidR="009C75FE" w:rsidRDefault="009C75FE" w:rsidP="00DD1F5A">
      <w:pPr>
        <w:rPr>
          <w:rFonts w:ascii="Comic Sans MS" w:hAnsi="Comic Sans MS"/>
          <w:bCs/>
          <w:sz w:val="30"/>
        </w:rPr>
      </w:pPr>
    </w:p>
    <w:p w:rsidR="009C75FE" w:rsidRDefault="009C75FE" w:rsidP="00DD1F5A">
      <w:pPr>
        <w:rPr>
          <w:rFonts w:ascii="Comic Sans MS" w:hAnsi="Comic Sans MS"/>
          <w:bCs/>
          <w:sz w:val="30"/>
        </w:rPr>
      </w:pPr>
      <w:r>
        <w:rPr>
          <w:rFonts w:ascii="Comic Sans MS" w:hAnsi="Comic Sans MS"/>
          <w:bCs/>
          <w:sz w:val="30"/>
        </w:rPr>
        <w:t>If your child has any food allergies – please let Mr Millington know on Monday.</w:t>
      </w:r>
    </w:p>
    <w:p w:rsidR="009C75FE" w:rsidRPr="009C75FE" w:rsidRDefault="009C75FE" w:rsidP="00DD1F5A">
      <w:pPr>
        <w:rPr>
          <w:rFonts w:ascii="Comic Sans MS" w:hAnsi="Comic Sans MS"/>
          <w:bCs/>
          <w:sz w:val="32"/>
        </w:rPr>
      </w:pPr>
    </w:p>
    <w:p w:rsidR="00DD1F5A" w:rsidRPr="00DF1D8C" w:rsidRDefault="009C75FE" w:rsidP="00DD1F5A">
      <w:pPr>
        <w:rPr>
          <w:rFonts w:ascii="Comic Sans MS" w:hAnsi="Comic Sans MS"/>
          <w:bCs/>
          <w:sz w:val="30"/>
        </w:rPr>
      </w:pPr>
      <w:r w:rsidRPr="00DF1D8C">
        <w:rPr>
          <w:rFonts w:ascii="Comic Sans MS" w:hAnsi="Comic Sans MS"/>
          <w:bCs/>
          <w:sz w:val="30"/>
        </w:rPr>
        <w:t>Yours sincerely</w:t>
      </w:r>
    </w:p>
    <w:p w:rsidR="009C75FE" w:rsidRPr="00DF1D8C" w:rsidRDefault="009C75FE" w:rsidP="00DD1F5A">
      <w:pPr>
        <w:rPr>
          <w:rFonts w:ascii="Comic Sans MS" w:hAnsi="Comic Sans MS"/>
          <w:bCs/>
          <w:sz w:val="30"/>
        </w:rPr>
      </w:pPr>
    </w:p>
    <w:p w:rsidR="009C75FE" w:rsidRPr="00DF1D8C" w:rsidRDefault="009C75FE" w:rsidP="00DD1F5A">
      <w:pPr>
        <w:rPr>
          <w:rFonts w:ascii="Comic Sans MS" w:hAnsi="Comic Sans MS"/>
          <w:bCs/>
          <w:sz w:val="30"/>
        </w:rPr>
      </w:pPr>
    </w:p>
    <w:p w:rsidR="009C75FE" w:rsidRPr="00DF1D8C" w:rsidRDefault="009C75FE" w:rsidP="00DD1F5A">
      <w:pPr>
        <w:rPr>
          <w:rFonts w:ascii="Comic Sans MS" w:hAnsi="Comic Sans MS"/>
          <w:bCs/>
          <w:sz w:val="30"/>
        </w:rPr>
      </w:pPr>
    </w:p>
    <w:p w:rsidR="009C75FE" w:rsidRPr="00DF1D8C" w:rsidRDefault="009C75FE" w:rsidP="00DD1F5A">
      <w:pPr>
        <w:rPr>
          <w:rFonts w:ascii="Comic Sans MS" w:hAnsi="Comic Sans MS"/>
          <w:bCs/>
          <w:sz w:val="30"/>
        </w:rPr>
      </w:pPr>
    </w:p>
    <w:p w:rsidR="009C75FE" w:rsidRPr="00DF1D8C" w:rsidRDefault="009C75FE" w:rsidP="00DD1F5A">
      <w:pPr>
        <w:rPr>
          <w:rFonts w:ascii="Comic Sans MS" w:hAnsi="Comic Sans MS"/>
          <w:bCs/>
          <w:sz w:val="30"/>
        </w:rPr>
      </w:pPr>
      <w:r w:rsidRPr="00DF1D8C">
        <w:rPr>
          <w:rFonts w:ascii="Comic Sans MS" w:hAnsi="Comic Sans MS"/>
          <w:bCs/>
          <w:sz w:val="30"/>
        </w:rPr>
        <w:t>Mrs J P Conley</w:t>
      </w:r>
    </w:p>
    <w:p w:rsidR="009C75FE" w:rsidRPr="00DF1D8C" w:rsidRDefault="009C75FE" w:rsidP="00DD1F5A">
      <w:pPr>
        <w:rPr>
          <w:rFonts w:ascii="Comic Sans MS" w:hAnsi="Comic Sans MS"/>
          <w:bCs/>
          <w:sz w:val="30"/>
          <w:u w:val="single"/>
        </w:rPr>
      </w:pPr>
      <w:r w:rsidRPr="00DF1D8C">
        <w:rPr>
          <w:rFonts w:ascii="Comic Sans MS" w:hAnsi="Comic Sans MS"/>
          <w:bCs/>
          <w:sz w:val="30"/>
          <w:u w:val="single"/>
        </w:rPr>
        <w:t>Headteacher</w:t>
      </w:r>
    </w:p>
    <w:p w:rsidR="00DD1F5A" w:rsidRPr="00DF1D8C" w:rsidRDefault="00DD1F5A" w:rsidP="00DD1F5A">
      <w:pPr>
        <w:rPr>
          <w:rFonts w:ascii="Comic Sans MS" w:hAnsi="Comic Sans MS"/>
          <w:bCs/>
        </w:rPr>
      </w:pPr>
    </w:p>
    <w:p w:rsidR="00DD1F5A" w:rsidRPr="00DD1F5A" w:rsidRDefault="00DD1F5A" w:rsidP="00DD1F5A">
      <w:pPr>
        <w:rPr>
          <w:rFonts w:ascii="Comic Sans MS" w:hAnsi="Comic Sans MS"/>
          <w:bCs/>
          <w:sz w:val="22"/>
        </w:rPr>
      </w:pPr>
    </w:p>
    <w:p w:rsidR="00DD1F5A" w:rsidRPr="00DD1F5A" w:rsidRDefault="00DD1F5A" w:rsidP="00DD1F5A">
      <w:pPr>
        <w:rPr>
          <w:rFonts w:ascii="Comic Sans MS" w:hAnsi="Comic Sans MS"/>
          <w:bCs/>
          <w:sz w:val="22"/>
        </w:rPr>
      </w:pPr>
    </w:p>
    <w:p w:rsidR="00DD1F5A" w:rsidRPr="00DD1F5A" w:rsidRDefault="00DD1F5A" w:rsidP="00DD1F5A">
      <w:pPr>
        <w:rPr>
          <w:rFonts w:ascii="Arial" w:hAnsi="Arial"/>
          <w:bCs/>
          <w:sz w:val="18"/>
        </w:rPr>
      </w:pPr>
    </w:p>
    <w:p w:rsidR="00DD1F5A" w:rsidRPr="00DD1F5A" w:rsidRDefault="00DD1F5A" w:rsidP="00DD1F5A">
      <w:pPr>
        <w:rPr>
          <w:rFonts w:ascii="Arial" w:hAnsi="Arial"/>
          <w:bCs/>
          <w:sz w:val="18"/>
        </w:rPr>
      </w:pPr>
    </w:p>
    <w:p w:rsidR="00DD1F5A" w:rsidRPr="00DD1F5A" w:rsidRDefault="00DD1F5A" w:rsidP="00DD1F5A">
      <w:pPr>
        <w:rPr>
          <w:rFonts w:ascii="Arial" w:hAnsi="Arial"/>
          <w:bCs/>
          <w:sz w:val="18"/>
        </w:rPr>
      </w:pPr>
    </w:p>
    <w:p w:rsidR="00675B3F" w:rsidRPr="00CB5C66" w:rsidRDefault="00675B3F" w:rsidP="00F703FF">
      <w:pPr>
        <w:rPr>
          <w:rFonts w:ascii="Arial" w:eastAsia="Times New Roman" w:hAnsi="Arial" w:cs="Arial"/>
          <w:noProof/>
          <w:sz w:val="31"/>
          <w:szCs w:val="27"/>
          <w:lang w:eastAsia="en-GB"/>
        </w:rPr>
      </w:pPr>
    </w:p>
    <w:sectPr w:rsidR="00675B3F" w:rsidRPr="00CB5C66" w:rsidSect="007A2A53">
      <w:headerReference w:type="first" r:id="rId10"/>
      <w:footerReference w:type="first" r:id="rId11"/>
      <w:type w:val="continuous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F92" w:rsidRDefault="00736F92" w:rsidP="00F703FF">
      <w:r>
        <w:separator/>
      </w:r>
    </w:p>
  </w:endnote>
  <w:endnote w:type="continuationSeparator" w:id="0">
    <w:p w:rsidR="00736F92" w:rsidRDefault="00736F92" w:rsidP="00F70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2B5" w:rsidRDefault="00636C3F">
    <w:pPr>
      <w:pStyle w:val="Footer"/>
    </w:pPr>
    <w:r>
      <w:rPr>
        <w:noProof/>
        <w:lang w:eastAsia="en-GB"/>
      </w:rPr>
      <w:pict>
        <v:group id="_x0000_s2093" style="position:absolute;margin-left:31.65pt;margin-top:-21.05pt;width:418.5pt;height:44.05pt;z-index:251657728" coordorigin="1062,11003" coordsize="8370,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alt="Inline image 1" style="position:absolute;left:6483;top:11047;width:1242;height:837">
            <v:imagedata r:id="rId1" o:title="ii_157750dca5865e9e"/>
          </v:shape>
          <v:shape id="Picture 7" o:spid="_x0000_s2060" type="#_x0000_t75" alt="http://www.eco-schools.org.uk/members/Eco-Schools_Silver_award_highres.jpg" style="position:absolute;left:3905;top:11204;width:679;height:607;visibility:visible;mso-position-horizontal-relative:page;mso-position-vertical-relative:page" o:allowincell="f">
            <v:imagedata r:id="rId2" o:title="Eco-Schools_Silver_award_highres"/>
          </v:shape>
          <v:shape id="Picture 9" o:spid="_x0000_s2061" type="#_x0000_t75" alt="Dyslexia_Friendly_Logo2.jpg" style="position:absolute;left:4835;top:11171;width:618;height:618;visibility:visible;mso-position-horizontal-relative:page;mso-position-vertical-relative:page" o:allowincell="f">
            <v:imagedata r:id="rId3" o:title="Dyslexia_Friendly_Logo2"/>
          </v:shape>
          <v:shape id="Picture 11" o:spid="_x0000_s2062" type="#_x0000_t75" style="position:absolute;left:5608;top:11109;width:696;height:696;visibility:visible;mso-position-horizontal-relative:page;mso-position-vertical-relative:page" o:allowincell="f">
            <v:imagedata r:id="rId4" o:title="Kitemark award"/>
          </v:shape>
          <v:shape id="_x0000_s2067" type="#_x0000_t75" style="position:absolute;left:2838;top:11109;width:963;height:688;mso-position-vertical-relative:page">
            <v:imagedata r:id="rId5" o:title="liverpool-learning-partnership"/>
          </v:shape>
          <v:shape id="_x0000_s2068" type="#_x0000_t75" style="position:absolute;left:1876;top:11167;width:821;height:701;mso-position-vertical-relative:page">
            <v:imagedata r:id="rId6" o:title="image002"/>
          </v:shape>
          <v:shape id="_x0000_s2069" type="#_x0000_t75" style="position:absolute;left:1062;top:11130;width:736;height:709">
            <v:imagedata r:id="rId7" o:title="Liverpool Reading Quality Mark Logo" cropright="13030f"/>
          </v:shape>
          <v:shape id="_x0000_s2089" type="#_x0000_t75" style="position:absolute;left:7770;top:11070;width:945;height:798;visibility:visible;mso-position-horizontal-relative:page;mso-position-vertical-relative:page">
            <v:imagedata r:id="rId8" o:title="Official_Logo (1) (002)"/>
          </v:shape>
          <v:shape id="_x0000_s2092" type="#_x0000_t75" style="position:absolute;left:8799;top:11003;width:633;height:881">
            <v:imagedata r:id="rId9" o:title=""/>
          </v:shape>
        </v:group>
      </w:pict>
    </w:r>
    <w:r w:rsidR="007A7645">
      <w:rPr>
        <w:noProof/>
        <w:lang w:eastAsia="en-GB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1628775</wp:posOffset>
          </wp:positionH>
          <wp:positionV relativeFrom="paragraph">
            <wp:posOffset>7677150</wp:posOffset>
          </wp:positionV>
          <wp:extent cx="871220" cy="1209040"/>
          <wp:effectExtent l="19050" t="0" r="5080" b="0"/>
          <wp:wrapNone/>
          <wp:docPr id="43" name="Picture 6" descr="Promise colourlogo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mise colourlogo_300dpi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120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pict>
        <v:line id="_x0000_s2078" style="position:absolute;flip:y;z-index:251656704;visibility:visible;mso-position-horizontal-relative:text;mso-position-vertical-relative:text" from="-35.9pt,-23.8pt" to="509.55pt,-23.05pt" strokecolor="#c00000" strokeweight="4.5pt">
          <v:shadow color="black" opacity="24903f" origin=",.5" offset="0,.55556mm"/>
        </v:line>
      </w:pict>
    </w:r>
    <w:r w:rsidR="007A7645">
      <w:rPr>
        <w:noProof/>
        <w:lang w:eastAsia="en-GB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9" name="Picture 39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Official_Logo (1) (002)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7645"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8" name="Picture 1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icial_Logo (1) (002)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F92" w:rsidRDefault="00736F92" w:rsidP="00F703FF">
      <w:r>
        <w:separator/>
      </w:r>
    </w:p>
  </w:footnote>
  <w:footnote w:type="continuationSeparator" w:id="0">
    <w:p w:rsidR="00736F92" w:rsidRDefault="00736F92" w:rsidP="00F70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3FF" w:rsidRPr="004E7EF5" w:rsidRDefault="00636C3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>
      <w:rPr>
        <w:noProof/>
        <w:lang w:eastAsia="en-GB"/>
      </w:rPr>
      <w:pict>
        <v:group id="_x0000_s2083" style="position:absolute;left:0;text-align:left;margin-left:-10.05pt;margin-top:-7.7pt;width:170.85pt;height:76.1pt;z-index:251655680" coordorigin="933,555" coordsize="3417,152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1" type="#_x0000_t136" style="position:absolute;left:2085;top:735;width:2205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Finbar's"/>
          </v:shape>
          <v:shape id="_x0000_s2072" type="#_x0000_t136" style="position:absolute;left:933;top:1468;width:3417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Catholic Primary School"/>
          </v:shape>
          <v:shape id="_x0000_s2073" type="#_x0000_t136" style="position:absolute;left:933;top:810;width:394;height:513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1321;top:555;width:492;height:823">
            <v:imagedata r:id="rId1" o:title="cross"/>
          </v:shape>
        </v:group>
      </w:pict>
    </w:r>
    <w:r w:rsidR="00F703FF" w:rsidRPr="004E7EF5">
      <w:rPr>
        <w:rFonts w:ascii="Arial" w:hAnsi="Arial" w:cs="Arial"/>
        <w:color w:val="C00000"/>
        <w:sz w:val="20"/>
        <w:szCs w:val="18"/>
      </w:rPr>
      <w:t>South Hill Road, Liverpool L8 9RY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Wingdings" w:hAnsi="Wingdings"/>
        <w:color w:val="C00000"/>
        <w:sz w:val="18"/>
      </w:rPr>
      <w:t></w:t>
    </w:r>
    <w:r w:rsidRPr="004E7EF5">
      <w:rPr>
        <w:rFonts w:ascii="Arial" w:hAnsi="Arial" w:cs="Arial"/>
        <w:b/>
        <w:color w:val="C00000"/>
        <w:sz w:val="18"/>
      </w:rPr>
      <w:t>0151 727 3963</w:t>
    </w:r>
    <w:r w:rsidRPr="004E7EF5">
      <w:rPr>
        <w:rFonts w:ascii="Arial" w:hAnsi="Arial" w:cs="Arial"/>
        <w:b/>
        <w:color w:val="C00000"/>
        <w:sz w:val="18"/>
      </w:rPr>
      <w:tab/>
      <w:t>Fax: 0151 726 9950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Arial" w:hAnsi="Arial" w:cs="Arial"/>
        <w:color w:val="C00000"/>
        <w:sz w:val="20"/>
        <w:szCs w:val="18"/>
      </w:rPr>
      <w:t xml:space="preserve">Email: </w:t>
    </w:r>
    <w:hyperlink r:id="rId2" w:history="1">
      <w:r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finbars-rec@st-finbars.liverpool.sch.uk</w:t>
      </w:r>
    </w:hyperlink>
  </w:p>
  <w:p w:rsidR="00F703FF" w:rsidRPr="004E7EF5" w:rsidRDefault="00636C3F" w:rsidP="00F703FF">
    <w:pPr>
      <w:ind w:left="1440" w:firstLine="720"/>
      <w:jc w:val="right"/>
      <w:rPr>
        <w:rStyle w:val="Hyperlink"/>
        <w:rFonts w:ascii="Arial" w:hAnsi="Arial" w:cs="Arial"/>
        <w:color w:val="C00000"/>
        <w:sz w:val="20"/>
        <w:szCs w:val="18"/>
        <w:u w:val="none"/>
      </w:rPr>
    </w:pPr>
    <w:hyperlink r:id="rId3" w:history="1">
      <w:r w:rsidR="00F703FF"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finbars-ao@st-finbars.liverpool.sch.uk</w:t>
      </w:r>
    </w:hyperlink>
  </w:p>
  <w:p w:rsidR="00F703FF" w:rsidRPr="00020279" w:rsidRDefault="00636C3F" w:rsidP="00020279">
    <w:pPr>
      <w:ind w:left="1440" w:firstLine="720"/>
      <w:jc w:val="right"/>
      <w:rPr>
        <w:rStyle w:val="Hyperlink"/>
        <w:rFonts w:ascii="Arial" w:hAnsi="Arial" w:cs="Arial"/>
        <w:color w:val="0066FF"/>
        <w:sz w:val="20"/>
        <w:szCs w:val="20"/>
        <w:u w:val="none"/>
      </w:rPr>
    </w:pPr>
    <w:hyperlink r:id="rId4" w:history="1">
      <w:r w:rsidR="00F703FF" w:rsidRPr="004E7EF5">
        <w:rPr>
          <w:rFonts w:ascii="Arial" w:hAnsi="Arial" w:cs="Arial"/>
          <w:color w:val="C00000"/>
          <w:sz w:val="20"/>
          <w:szCs w:val="20"/>
        </w:rPr>
        <w:t>www.st-finbars.co.uk</w:t>
      </w:r>
    </w:hyperlink>
  </w:p>
  <w:p w:rsidR="00F703FF" w:rsidRPr="00B0537A" w:rsidRDefault="00636C3F" w:rsidP="00F703FF">
    <w:pPr>
      <w:ind w:left="1440" w:firstLine="720"/>
      <w:jc w:val="right"/>
      <w:rPr>
        <w:rFonts w:ascii="Arial" w:hAnsi="Arial" w:cs="Arial"/>
        <w:color w:val="0066FF"/>
        <w:sz w:val="20"/>
        <w:szCs w:val="18"/>
        <w:u w:val="single"/>
      </w:rPr>
    </w:pPr>
    <w:r>
      <w:rPr>
        <w:noProof/>
      </w:rPr>
      <w:pict>
        <v:line id="Straight Connector 6" o:spid="_x0000_s2059" style="position:absolute;left:0;text-align:left;z-index:251654656;visibility:visible" from="-13.95pt,16.45pt" to="482.55pt,16.45pt" strokecolor="#c00000" strokeweight="4.5pt">
          <v:shadow color="black" opacity="24903f" origin=",.5" offset="0,.55556mm"/>
        </v:line>
      </w:pict>
    </w:r>
  </w:p>
  <w:p w:rsidR="00F703FF" w:rsidRPr="001C5EAA" w:rsidRDefault="00F703FF" w:rsidP="001C5EAA">
    <w:pPr>
      <w:jc w:val="right"/>
      <w:rPr>
        <w:rFonts w:ascii="Arial" w:hAnsi="Arial" w:cs="Arial"/>
        <w:color w:val="C00000"/>
        <w:sz w:val="22"/>
        <w:szCs w:val="18"/>
      </w:rPr>
    </w:pPr>
    <w:r>
      <w:rPr>
        <w:rFonts w:ascii="Arial" w:hAnsi="Arial" w:cs="Arial"/>
        <w:color w:val="0066FF"/>
        <w:sz w:val="22"/>
        <w:szCs w:val="18"/>
      </w:rPr>
      <w:br/>
    </w:r>
    <w:r w:rsidR="00264088" w:rsidRPr="004E7EF5">
      <w:rPr>
        <w:rFonts w:ascii="Arial" w:hAnsi="Arial" w:cs="Arial"/>
        <w:color w:val="C00000"/>
        <w:sz w:val="22"/>
        <w:szCs w:val="18"/>
      </w:rPr>
      <w:t>Headteacher: Mrs J P Conley</w:t>
    </w:r>
  </w:p>
  <w:p w:rsidR="00F703FF" w:rsidRDefault="00F703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B388B"/>
    <w:multiLevelType w:val="hybridMultilevel"/>
    <w:tmpl w:val="C9AEC5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47292D63"/>
    <w:multiLevelType w:val="multilevel"/>
    <w:tmpl w:val="C3983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1B34E6"/>
    <w:multiLevelType w:val="hybridMultilevel"/>
    <w:tmpl w:val="5726D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F6C44"/>
    <w:multiLevelType w:val="hybridMultilevel"/>
    <w:tmpl w:val="8CD2D8D4"/>
    <w:lvl w:ilvl="0" w:tplc="56046DA4">
      <w:start w:val="1"/>
      <w:numFmt w:val="bullet"/>
      <w:lvlText w:val="~"/>
      <w:lvlJc w:val="left"/>
      <w:pPr>
        <w:tabs>
          <w:tab w:val="num" w:pos="340"/>
        </w:tabs>
        <w:ind w:left="340" w:hanging="283"/>
      </w:pPr>
      <w:rPr>
        <w:rFonts w:ascii="Snap ITC" w:hAnsi="Snap ITC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E03B96"/>
    <w:multiLevelType w:val="hybridMultilevel"/>
    <w:tmpl w:val="3424CDE4"/>
    <w:lvl w:ilvl="0" w:tplc="C538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02507F"/>
    <w:multiLevelType w:val="multilevel"/>
    <w:tmpl w:val="B252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3074">
      <o:colormru v:ext="edit" colors="#c90,#36f,#0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08ED"/>
    <w:rsid w:val="00020279"/>
    <w:rsid w:val="0003014E"/>
    <w:rsid w:val="00033AAE"/>
    <w:rsid w:val="00036C0C"/>
    <w:rsid w:val="0005195F"/>
    <w:rsid w:val="00052840"/>
    <w:rsid w:val="00087BDA"/>
    <w:rsid w:val="00132D02"/>
    <w:rsid w:val="0016167E"/>
    <w:rsid w:val="00163514"/>
    <w:rsid w:val="00180068"/>
    <w:rsid w:val="001B17F4"/>
    <w:rsid w:val="001C5EAA"/>
    <w:rsid w:val="001D0842"/>
    <w:rsid w:val="001D79C8"/>
    <w:rsid w:val="00207BA3"/>
    <w:rsid w:val="002261C6"/>
    <w:rsid w:val="00245991"/>
    <w:rsid w:val="00257DA7"/>
    <w:rsid w:val="00264088"/>
    <w:rsid w:val="002E186D"/>
    <w:rsid w:val="002E3A32"/>
    <w:rsid w:val="002F0128"/>
    <w:rsid w:val="002F41DE"/>
    <w:rsid w:val="00327042"/>
    <w:rsid w:val="00351424"/>
    <w:rsid w:val="0039242B"/>
    <w:rsid w:val="003B1586"/>
    <w:rsid w:val="003E2547"/>
    <w:rsid w:val="00406385"/>
    <w:rsid w:val="0043260F"/>
    <w:rsid w:val="00434AA2"/>
    <w:rsid w:val="00463DAB"/>
    <w:rsid w:val="004640B2"/>
    <w:rsid w:val="00493311"/>
    <w:rsid w:val="004A0636"/>
    <w:rsid w:val="004A0E8A"/>
    <w:rsid w:val="004E3701"/>
    <w:rsid w:val="004E4565"/>
    <w:rsid w:val="004E4BC2"/>
    <w:rsid w:val="004E7EF5"/>
    <w:rsid w:val="004F0B18"/>
    <w:rsid w:val="00520B25"/>
    <w:rsid w:val="005350A0"/>
    <w:rsid w:val="00546DC6"/>
    <w:rsid w:val="00547902"/>
    <w:rsid w:val="00547EDE"/>
    <w:rsid w:val="00550D10"/>
    <w:rsid w:val="00554E13"/>
    <w:rsid w:val="00561A94"/>
    <w:rsid w:val="00570EEE"/>
    <w:rsid w:val="005A4DCA"/>
    <w:rsid w:val="005D5108"/>
    <w:rsid w:val="005D77C8"/>
    <w:rsid w:val="005E532B"/>
    <w:rsid w:val="00615591"/>
    <w:rsid w:val="00636C3F"/>
    <w:rsid w:val="00653945"/>
    <w:rsid w:val="00675B3F"/>
    <w:rsid w:val="00686C2E"/>
    <w:rsid w:val="006A731A"/>
    <w:rsid w:val="006D3E74"/>
    <w:rsid w:val="006E43F1"/>
    <w:rsid w:val="007101BD"/>
    <w:rsid w:val="00723D62"/>
    <w:rsid w:val="00736F92"/>
    <w:rsid w:val="00787C75"/>
    <w:rsid w:val="00796F78"/>
    <w:rsid w:val="007A2A53"/>
    <w:rsid w:val="007A7645"/>
    <w:rsid w:val="007C5B3A"/>
    <w:rsid w:val="007D65B7"/>
    <w:rsid w:val="007E6140"/>
    <w:rsid w:val="00807763"/>
    <w:rsid w:val="00825379"/>
    <w:rsid w:val="00833215"/>
    <w:rsid w:val="008358F7"/>
    <w:rsid w:val="008705FC"/>
    <w:rsid w:val="008A2591"/>
    <w:rsid w:val="008C0278"/>
    <w:rsid w:val="00902E32"/>
    <w:rsid w:val="009068C9"/>
    <w:rsid w:val="00943B29"/>
    <w:rsid w:val="00956687"/>
    <w:rsid w:val="009716B7"/>
    <w:rsid w:val="009C75FE"/>
    <w:rsid w:val="009D609C"/>
    <w:rsid w:val="009E6B4B"/>
    <w:rsid w:val="009F3E31"/>
    <w:rsid w:val="00A0795C"/>
    <w:rsid w:val="00A462B5"/>
    <w:rsid w:val="00A47D4D"/>
    <w:rsid w:val="00AD53F7"/>
    <w:rsid w:val="00AE0C3B"/>
    <w:rsid w:val="00AE7950"/>
    <w:rsid w:val="00AF205F"/>
    <w:rsid w:val="00B0239C"/>
    <w:rsid w:val="00B0537A"/>
    <w:rsid w:val="00B1536C"/>
    <w:rsid w:val="00B2787E"/>
    <w:rsid w:val="00B34276"/>
    <w:rsid w:val="00B47C8F"/>
    <w:rsid w:val="00B55C53"/>
    <w:rsid w:val="00B75C69"/>
    <w:rsid w:val="00B81C09"/>
    <w:rsid w:val="00B9334B"/>
    <w:rsid w:val="00BC7034"/>
    <w:rsid w:val="00BD08ED"/>
    <w:rsid w:val="00BD74C9"/>
    <w:rsid w:val="00BF2541"/>
    <w:rsid w:val="00C11E9B"/>
    <w:rsid w:val="00C223D9"/>
    <w:rsid w:val="00CA1D79"/>
    <w:rsid w:val="00CA4736"/>
    <w:rsid w:val="00CB5C66"/>
    <w:rsid w:val="00CC235D"/>
    <w:rsid w:val="00D014B3"/>
    <w:rsid w:val="00D221AC"/>
    <w:rsid w:val="00D46E60"/>
    <w:rsid w:val="00D750CC"/>
    <w:rsid w:val="00DC1DEF"/>
    <w:rsid w:val="00DC738A"/>
    <w:rsid w:val="00DD1F5A"/>
    <w:rsid w:val="00DF1D8C"/>
    <w:rsid w:val="00DF5F25"/>
    <w:rsid w:val="00DF672F"/>
    <w:rsid w:val="00E04E17"/>
    <w:rsid w:val="00E20107"/>
    <w:rsid w:val="00E4042A"/>
    <w:rsid w:val="00E534BD"/>
    <w:rsid w:val="00E53FA1"/>
    <w:rsid w:val="00E63B43"/>
    <w:rsid w:val="00E80D68"/>
    <w:rsid w:val="00E817A7"/>
    <w:rsid w:val="00E85167"/>
    <w:rsid w:val="00E86DC0"/>
    <w:rsid w:val="00E94D55"/>
    <w:rsid w:val="00EC0E18"/>
    <w:rsid w:val="00ED6746"/>
    <w:rsid w:val="00F41DAC"/>
    <w:rsid w:val="00F54195"/>
    <w:rsid w:val="00F55A53"/>
    <w:rsid w:val="00F66C35"/>
    <w:rsid w:val="00F703FF"/>
    <w:rsid w:val="00F70821"/>
    <w:rsid w:val="00F70F3D"/>
    <w:rsid w:val="00F77C46"/>
    <w:rsid w:val="00F827D3"/>
    <w:rsid w:val="00F86136"/>
    <w:rsid w:val="00FC7B37"/>
    <w:rsid w:val="00FD1557"/>
    <w:rsid w:val="00FE6552"/>
    <w:rsid w:val="00FF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90,#36f,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9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E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11E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9B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1E9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C11E9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C11E9B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11E9B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C11E9B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C11E9B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C11E9B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C11E9B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C11E9B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C11E9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11E9B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9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C11E9B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C11E9B"/>
    <w:rPr>
      <w:b/>
      <w:bCs/>
    </w:rPr>
  </w:style>
  <w:style w:type="character" w:styleId="Emphasis">
    <w:name w:val="Emphasis"/>
    <w:uiPriority w:val="20"/>
    <w:qFormat/>
    <w:rsid w:val="00C11E9B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C11E9B"/>
    <w:rPr>
      <w:szCs w:val="32"/>
    </w:rPr>
  </w:style>
  <w:style w:type="paragraph" w:styleId="ListParagraph">
    <w:name w:val="List Paragraph"/>
    <w:basedOn w:val="Normal"/>
    <w:uiPriority w:val="34"/>
    <w:qFormat/>
    <w:rsid w:val="00C11E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1E9B"/>
    <w:rPr>
      <w:i/>
    </w:rPr>
  </w:style>
  <w:style w:type="character" w:customStyle="1" w:styleId="QuoteChar">
    <w:name w:val="Quote Char"/>
    <w:link w:val="Quote"/>
    <w:uiPriority w:val="29"/>
    <w:rsid w:val="00C11E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C11E9B"/>
    <w:rPr>
      <w:b/>
      <w:i/>
      <w:sz w:val="24"/>
    </w:rPr>
  </w:style>
  <w:style w:type="character" w:styleId="SubtleEmphasis">
    <w:name w:val="Subtle Emphasis"/>
    <w:uiPriority w:val="19"/>
    <w:qFormat/>
    <w:rsid w:val="00C11E9B"/>
    <w:rPr>
      <w:i/>
      <w:color w:val="5A5A5A"/>
    </w:rPr>
  </w:style>
  <w:style w:type="character" w:styleId="IntenseEmphasis">
    <w:name w:val="Intense Emphasis"/>
    <w:uiPriority w:val="21"/>
    <w:qFormat/>
    <w:rsid w:val="00C11E9B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C11E9B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C11E9B"/>
    <w:rPr>
      <w:b/>
      <w:sz w:val="24"/>
      <w:u w:val="single"/>
    </w:rPr>
  </w:style>
  <w:style w:type="character" w:styleId="BookTitle">
    <w:name w:val="Book Title"/>
    <w:uiPriority w:val="33"/>
    <w:qFormat/>
    <w:rsid w:val="00C11E9B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1E9B"/>
    <w:pPr>
      <w:outlineLvl w:val="9"/>
    </w:pPr>
  </w:style>
  <w:style w:type="character" w:styleId="Hyperlink">
    <w:name w:val="Hyperlink"/>
    <w:uiPriority w:val="99"/>
    <w:unhideWhenUsed/>
    <w:rsid w:val="004E4B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2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03F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03FF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E04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5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0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98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774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57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09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6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5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72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4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9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8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05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84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8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37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577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1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8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2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59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40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62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89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3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163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825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&amp;esrc=s&amp;source=images&amp;cd=&amp;cad=rja&amp;uact=8&amp;ved=0ahUKEwjRoJ__1rPXAhWEDOwKHbigBysQjRwIBw&amp;url=http://www.playbuzz.com/ama12g10/food-around-the-world-quiz&amp;psig=AOvVaw1c46i-p9h-iDdN_mvL_AZl&amp;ust=151039204701245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ahUKEwjRoJ__1rPXAhWEDOwKHbigBysQjRwIBw&amp;url=http://www.playbuzz.com/ama12g10/food-around-the-world-quiz&amp;psig=AOvVaw1c46i-p9h-iDdN_mvL_AZl&amp;ust=1510392047012453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nbars-ao@st-finbars.liverpool.sch.uk" TargetMode="External"/><Relationship Id="rId2" Type="http://schemas.openxmlformats.org/officeDocument/2006/relationships/hyperlink" Target="mailto:finbars-rec@st-finbars.liverpool.sch.uk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st-finbars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bars-ao\Documents\aaaaverynew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aaaaverynewletterhead</Template>
  <TotalTime>1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Links>
    <vt:vector size="30" baseType="variant">
      <vt:variant>
        <vt:i4>2228332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RoJ__1rPXAhWEDOwKHbigBysQjRwIBw&amp;url=http://www.playbuzz.com/ama12g10/food-around-the-world-quiz&amp;psig=AOvVaw1c46i-p9h-iDdN_mvL_AZl&amp;ust=1510392047012453</vt:lpwstr>
      </vt:variant>
      <vt:variant>
        <vt:lpwstr/>
      </vt:variant>
      <vt:variant>
        <vt:i4>1507352</vt:i4>
      </vt:variant>
      <vt:variant>
        <vt:i4>6</vt:i4>
      </vt:variant>
      <vt:variant>
        <vt:i4>0</vt:i4>
      </vt:variant>
      <vt:variant>
        <vt:i4>5</vt:i4>
      </vt:variant>
      <vt:variant>
        <vt:lpwstr>http://www.st-finbars.co.uk/</vt:lpwstr>
      </vt:variant>
      <vt:variant>
        <vt:lpwstr/>
      </vt:variant>
      <vt:variant>
        <vt:i4>3276808</vt:i4>
      </vt:variant>
      <vt:variant>
        <vt:i4>3</vt:i4>
      </vt:variant>
      <vt:variant>
        <vt:i4>0</vt:i4>
      </vt:variant>
      <vt:variant>
        <vt:i4>5</vt:i4>
      </vt:variant>
      <vt:variant>
        <vt:lpwstr>mailto:finbars-ao@st-finbars.liverpool.sch.uk</vt:lpwstr>
      </vt:variant>
      <vt:variant>
        <vt:lpwstr/>
      </vt:variant>
      <vt:variant>
        <vt:i4>8061008</vt:i4>
      </vt:variant>
      <vt:variant>
        <vt:i4>0</vt:i4>
      </vt:variant>
      <vt:variant>
        <vt:i4>0</vt:i4>
      </vt:variant>
      <vt:variant>
        <vt:i4>5</vt:i4>
      </vt:variant>
      <vt:variant>
        <vt:lpwstr>mailto:finbars-rec@st-finbars.liverpool.sch.uk</vt:lpwstr>
      </vt:variant>
      <vt:variant>
        <vt:lpwstr/>
      </vt:variant>
      <vt:variant>
        <vt:i4>2228332</vt:i4>
      </vt:variant>
      <vt:variant>
        <vt:i4>-1</vt:i4>
      </vt:variant>
      <vt:variant>
        <vt:i4>1032</vt:i4>
      </vt:variant>
      <vt:variant>
        <vt:i4>4</vt:i4>
      </vt:variant>
      <vt:variant>
        <vt:lpwstr>http://www.google.co.uk/url?sa=i&amp;rct=j&amp;q=&amp;esrc=s&amp;source=images&amp;cd=&amp;cad=rja&amp;uact=8&amp;ved=0ahUKEwjRoJ__1rPXAhWEDOwKHbigBysQjRwIBw&amp;url=http://www.playbuzz.com/ama12g10/food-around-the-world-quiz&amp;psig=AOvVaw1c46i-p9h-iDdN_mvL_AZl&amp;ust=1510392047012453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Finbars-ao</dc:creator>
  <cp:lastModifiedBy>Acer</cp:lastModifiedBy>
  <cp:revision>2</cp:revision>
  <cp:lastPrinted>2017-11-10T09:22:00Z</cp:lastPrinted>
  <dcterms:created xsi:type="dcterms:W3CDTF">2017-11-11T11:30:00Z</dcterms:created>
  <dcterms:modified xsi:type="dcterms:W3CDTF">2017-11-11T11:30:00Z</dcterms:modified>
</cp:coreProperties>
</file>