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58843" w14:textId="3D46DA45" w:rsidR="00B8626B" w:rsidRPr="009E4127" w:rsidRDefault="00E62CA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E247EF" wp14:editId="13FF174B">
                <wp:simplePos x="0" y="0"/>
                <wp:positionH relativeFrom="page">
                  <wp:align>center</wp:align>
                </wp:positionH>
                <wp:positionV relativeFrom="paragraph">
                  <wp:posOffset>766503</wp:posOffset>
                </wp:positionV>
                <wp:extent cx="6356985" cy="8464550"/>
                <wp:effectExtent l="0" t="0" r="571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985" cy="8465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F9A78" w14:textId="77777777" w:rsidR="008B186B" w:rsidRPr="008B186B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  <w:u w:val="single"/>
                              </w:rPr>
                              <w:t>Evening Prayer</w:t>
                            </w:r>
                          </w:p>
                          <w:p w14:paraId="294B09A9" w14:textId="77777777" w:rsidR="008B186B" w:rsidRPr="008B186B" w:rsidRDefault="008B186B" w:rsidP="0057549C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bookmarkEnd w:id="0"/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God our Father,</w:t>
                            </w:r>
                          </w:p>
                          <w:p w14:paraId="3EBE55FC" w14:textId="77777777" w:rsidR="008B186B" w:rsidRPr="008B186B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I come to say,</w:t>
                            </w:r>
                          </w:p>
                          <w:p w14:paraId="26F58A3A" w14:textId="77777777" w:rsidR="008B186B" w:rsidRPr="008B186B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Thank you for your love today.</w:t>
                            </w:r>
                          </w:p>
                          <w:p w14:paraId="34C49934" w14:textId="77777777" w:rsidR="008B186B" w:rsidRPr="008B186B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Thank you for my family,</w:t>
                            </w:r>
                          </w:p>
                          <w:p w14:paraId="75363A53" w14:textId="77777777" w:rsidR="008B186B" w:rsidRPr="008B186B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And all the friends you give to me.</w:t>
                            </w:r>
                          </w:p>
                          <w:p w14:paraId="3C688B92" w14:textId="77777777" w:rsidR="008B186B" w:rsidRPr="008B186B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Guard me in the dark of night</w:t>
                            </w:r>
                          </w:p>
                          <w:p w14:paraId="11BF3EFA" w14:textId="77777777" w:rsidR="008B186B" w:rsidRPr="008B186B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And in the morning</w:t>
                            </w:r>
                          </w:p>
                          <w:p w14:paraId="18EE35BB" w14:textId="1CDF662E" w:rsidR="00E15217" w:rsidRPr="00E62CA2" w:rsidRDefault="008B186B" w:rsidP="008B18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0"/>
                                <w:szCs w:val="220"/>
                              </w:rPr>
                            </w:pPr>
                            <w:r w:rsidRPr="008B186B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Send your light.</w:t>
                            </w:r>
                            <w:r w:rsidR="00E15217" w:rsidRPr="00E62CA2">
                              <w:rPr>
                                <w:b/>
                                <w:bCs/>
                                <w:color w:val="auto"/>
                                <w:sz w:val="220"/>
                                <w:szCs w:val="220"/>
                              </w:rPr>
                              <w:br/>
                            </w:r>
                            <w:r w:rsidR="0057549C" w:rsidRPr="0057549C">
                              <w:rPr>
                                <w:b/>
                                <w:bCs/>
                                <w:noProof/>
                                <w:color w:val="auto"/>
                                <w:sz w:val="220"/>
                                <w:szCs w:val="220"/>
                              </w:rPr>
                              <w:drawing>
                                <wp:inline distT="0" distB="0" distL="0" distR="0" wp14:anchorId="347A1FEC" wp14:editId="2AD4D29F">
                                  <wp:extent cx="1883564" cy="1717964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8989" cy="175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247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.35pt;width:500.55pt;height:666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" filled="f" stroked="f">
                <v:textbox inset="0,0,0,0">
                  <w:txbxContent>
                    <w:p w14:paraId="731F9A78" w14:textId="77777777" w:rsidR="008B186B" w:rsidRPr="008B186B" w:rsidRDefault="008B186B" w:rsidP="008B186B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  <w:u w:val="single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  <w:u w:val="single"/>
                        </w:rPr>
                        <w:t>Evening Prayer</w:t>
                      </w:r>
                    </w:p>
                    <w:p w14:paraId="294B09A9" w14:textId="77777777" w:rsidR="008B186B" w:rsidRPr="008B186B" w:rsidRDefault="008B186B" w:rsidP="0057549C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bookmarkStart w:id="1" w:name="_GoBack"/>
                      <w:bookmarkEnd w:id="1"/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God our Father,</w:t>
                      </w:r>
                    </w:p>
                    <w:p w14:paraId="3EBE55FC" w14:textId="77777777" w:rsidR="008B186B" w:rsidRPr="008B186B" w:rsidRDefault="008B186B" w:rsidP="008B186B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I come to say,</w:t>
                      </w:r>
                    </w:p>
                    <w:p w14:paraId="26F58A3A" w14:textId="77777777" w:rsidR="008B186B" w:rsidRPr="008B186B" w:rsidRDefault="008B186B" w:rsidP="008B186B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Thank you for your love today.</w:t>
                      </w:r>
                    </w:p>
                    <w:p w14:paraId="34C49934" w14:textId="77777777" w:rsidR="008B186B" w:rsidRPr="008B186B" w:rsidRDefault="008B186B" w:rsidP="008B186B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Thank you for my family,</w:t>
                      </w:r>
                    </w:p>
                    <w:p w14:paraId="75363A53" w14:textId="77777777" w:rsidR="008B186B" w:rsidRPr="008B186B" w:rsidRDefault="008B186B" w:rsidP="008B186B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And all the friends you give to me.</w:t>
                      </w:r>
                    </w:p>
                    <w:p w14:paraId="3C688B92" w14:textId="77777777" w:rsidR="008B186B" w:rsidRPr="008B186B" w:rsidRDefault="008B186B" w:rsidP="008B186B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Guard me in the dark of night</w:t>
                      </w:r>
                    </w:p>
                    <w:p w14:paraId="11BF3EFA" w14:textId="77777777" w:rsidR="008B186B" w:rsidRPr="008B186B" w:rsidRDefault="008B186B" w:rsidP="008B186B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And in the morning</w:t>
                      </w:r>
                    </w:p>
                    <w:p w14:paraId="18EE35BB" w14:textId="1CDF662E" w:rsidR="00E15217" w:rsidRPr="00E62CA2" w:rsidRDefault="008B186B" w:rsidP="008B18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auto"/>
                          <w:sz w:val="220"/>
                          <w:szCs w:val="220"/>
                        </w:rPr>
                      </w:pPr>
                      <w:r w:rsidRPr="008B186B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Send your light.</w:t>
                      </w:r>
                      <w:r w:rsidR="00E15217" w:rsidRPr="00E62CA2">
                        <w:rPr>
                          <w:b/>
                          <w:bCs/>
                          <w:color w:val="auto"/>
                          <w:sz w:val="220"/>
                          <w:szCs w:val="220"/>
                        </w:rPr>
                        <w:br/>
                      </w:r>
                      <w:r w:rsidR="0057549C" w:rsidRPr="0057549C">
                        <w:rPr>
                          <w:b/>
                          <w:bCs/>
                          <w:noProof/>
                          <w:color w:val="auto"/>
                          <w:sz w:val="220"/>
                          <w:szCs w:val="220"/>
                        </w:rPr>
                        <w:drawing>
                          <wp:inline distT="0" distB="0" distL="0" distR="0" wp14:anchorId="347A1FEC" wp14:editId="2AD4D29F">
                            <wp:extent cx="1883564" cy="1717964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8989" cy="175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8626B" w:rsidRPr="009E4127" w:rsidSect="00B51D77">
      <w:headerReference w:type="default" r:id="rId9"/>
      <w:footerReference w:type="default" r:id="rId10"/>
      <w:pgSz w:w="11906" w:h="16838" w:code="9"/>
      <w:pgMar w:top="567" w:right="1361" w:bottom="567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88EF7" w14:textId="77777777" w:rsidR="00A06553" w:rsidRDefault="00A06553" w:rsidP="00DD5720">
      <w:r>
        <w:separator/>
      </w:r>
    </w:p>
  </w:endnote>
  <w:endnote w:type="continuationSeparator" w:id="0">
    <w:p w14:paraId="356A40A4" w14:textId="77777777" w:rsidR="00A06553" w:rsidRDefault="00A06553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CB9136-9F47-459D-8C3F-17E660F70EF8}"/>
    <w:embedBold r:id="rId2" w:fontKey="{F8227644-FA76-4DD4-8D9A-7055437B20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2C1CB874-A25A-4064-A2EA-F9A62150A068}"/>
    <w:embedBold r:id="rId4" w:fontKey="{F702D105-6720-41BD-AFF9-342F7F4756D0}"/>
    <w:embedItalic r:id="rId5" w:fontKey="{5AA4C3AF-FBC0-4118-A709-3BD1BA07C4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  <w:embedRegular r:id="rId6" w:fontKey="{A6F6E2A6-1151-4ED8-9FC7-A3EEE8FCE863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7" w:fontKey="{ED010ADE-59AA-4152-937C-F9BED7CC02EC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66B4C4BE-12CA-4977-8A79-D1E0A5A8A9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E3ADE701-A192-43AC-A681-3777BA09D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E4141" w14:textId="77777777" w:rsidR="00DC190B" w:rsidRDefault="00DC190B" w:rsidP="003D26A6">
    <w:pPr>
      <w:pStyle w:val="Header"/>
    </w:pPr>
  </w:p>
  <w:p w14:paraId="44DA3B7F" w14:textId="5C7D8211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7109E" w14:textId="77777777" w:rsidR="00A06553" w:rsidRDefault="00A06553" w:rsidP="00DD5720">
      <w:r>
        <w:separator/>
      </w:r>
    </w:p>
  </w:footnote>
  <w:footnote w:type="continuationSeparator" w:id="0">
    <w:p w14:paraId="18418371" w14:textId="77777777" w:rsidR="00A06553" w:rsidRDefault="00A06553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57B2DAD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757729" cy="7605229"/>
          <wp:effectExtent l="0" t="4762" r="952" b="953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57729" cy="760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25835"/>
    <w:rsid w:val="0003405A"/>
    <w:rsid w:val="00045CFD"/>
    <w:rsid w:val="00067C79"/>
    <w:rsid w:val="00095634"/>
    <w:rsid w:val="000F227B"/>
    <w:rsid w:val="000F793E"/>
    <w:rsid w:val="00173124"/>
    <w:rsid w:val="00190479"/>
    <w:rsid w:val="001A77E0"/>
    <w:rsid w:val="001B7D7D"/>
    <w:rsid w:val="001D1CFA"/>
    <w:rsid w:val="00203298"/>
    <w:rsid w:val="00203C3E"/>
    <w:rsid w:val="0020685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40A4A"/>
    <w:rsid w:val="00466735"/>
    <w:rsid w:val="004E5017"/>
    <w:rsid w:val="004F0EE8"/>
    <w:rsid w:val="005144BA"/>
    <w:rsid w:val="00522CBD"/>
    <w:rsid w:val="00553E0E"/>
    <w:rsid w:val="0057549C"/>
    <w:rsid w:val="005A3494"/>
    <w:rsid w:val="005C4467"/>
    <w:rsid w:val="005D1993"/>
    <w:rsid w:val="00601AF5"/>
    <w:rsid w:val="00633A95"/>
    <w:rsid w:val="0066258A"/>
    <w:rsid w:val="006865CF"/>
    <w:rsid w:val="006D108B"/>
    <w:rsid w:val="007215F9"/>
    <w:rsid w:val="00722B47"/>
    <w:rsid w:val="00763739"/>
    <w:rsid w:val="00812F69"/>
    <w:rsid w:val="00872C5C"/>
    <w:rsid w:val="00874EB6"/>
    <w:rsid w:val="00886FE1"/>
    <w:rsid w:val="008B186B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06553"/>
    <w:rsid w:val="00A431AD"/>
    <w:rsid w:val="00A61E8B"/>
    <w:rsid w:val="00A72ECB"/>
    <w:rsid w:val="00AC3604"/>
    <w:rsid w:val="00AF60CA"/>
    <w:rsid w:val="00B51D77"/>
    <w:rsid w:val="00B8626B"/>
    <w:rsid w:val="00C43D58"/>
    <w:rsid w:val="00CA3011"/>
    <w:rsid w:val="00CC0F47"/>
    <w:rsid w:val="00CE75AA"/>
    <w:rsid w:val="00CF513F"/>
    <w:rsid w:val="00D60D10"/>
    <w:rsid w:val="00D84893"/>
    <w:rsid w:val="00D90104"/>
    <w:rsid w:val="00DC190B"/>
    <w:rsid w:val="00DD5720"/>
    <w:rsid w:val="00DD5984"/>
    <w:rsid w:val="00E1404D"/>
    <w:rsid w:val="00E1443E"/>
    <w:rsid w:val="00E15217"/>
    <w:rsid w:val="00E22087"/>
    <w:rsid w:val="00E376AA"/>
    <w:rsid w:val="00E62A7F"/>
    <w:rsid w:val="00E62CA2"/>
    <w:rsid w:val="00EB6D1C"/>
    <w:rsid w:val="00ED71A2"/>
    <w:rsid w:val="00EE3823"/>
    <w:rsid w:val="00EE597B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Emphasis">
    <w:name w:val="Emphasis"/>
    <w:basedOn w:val="DefaultParagraphFont"/>
    <w:qFormat/>
    <w:rsid w:val="00206858"/>
    <w:rPr>
      <w:b/>
      <w:bCs/>
      <w:i w:val="0"/>
      <w:iCs w:val="0"/>
    </w:rPr>
  </w:style>
  <w:style w:type="character" w:customStyle="1" w:styleId="ft">
    <w:name w:val="ft"/>
    <w:basedOn w:val="DefaultParagraphFont"/>
    <w:rsid w:val="00206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0DDE4-BCD2-4587-B28F-4405BF8C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twilliams</cp:lastModifiedBy>
  <cp:revision>2</cp:revision>
  <cp:lastPrinted>2014-02-20T09:55:00Z</cp:lastPrinted>
  <dcterms:created xsi:type="dcterms:W3CDTF">2024-09-18T21:48:00Z</dcterms:created>
  <dcterms:modified xsi:type="dcterms:W3CDTF">2024-09-18T21:48:00Z</dcterms:modified>
</cp:coreProperties>
</file>