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358843" w14:textId="3D46DA45" w:rsidR="00B8626B" w:rsidRPr="009E4127" w:rsidRDefault="00E62CA2" w:rsidP="009E4127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E247EF" wp14:editId="13FF174B">
                <wp:simplePos x="0" y="0"/>
                <wp:positionH relativeFrom="page">
                  <wp:align>center</wp:align>
                </wp:positionH>
                <wp:positionV relativeFrom="paragraph">
                  <wp:posOffset>766503</wp:posOffset>
                </wp:positionV>
                <wp:extent cx="6356985" cy="8464550"/>
                <wp:effectExtent l="0" t="0" r="5715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985" cy="84651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CF354" w14:textId="77777777" w:rsidR="001D1CFA" w:rsidRPr="001D1CFA" w:rsidRDefault="001D1CFA" w:rsidP="001D1CFA">
                            <w:pPr>
                              <w:spacing w:after="0" w:line="240" w:lineRule="auto"/>
                              <w:jc w:val="center"/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1D1CFA"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  <w:u w:val="single"/>
                              </w:rPr>
                              <w:t>Grace After Meals</w:t>
                            </w:r>
                          </w:p>
                          <w:p w14:paraId="380FB5C8" w14:textId="77777777" w:rsidR="001D1CFA" w:rsidRPr="001D1CFA" w:rsidRDefault="001D1CFA" w:rsidP="001D1CFA">
                            <w:pPr>
                              <w:spacing w:after="0" w:line="240" w:lineRule="auto"/>
                              <w:jc w:val="center"/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</w:pPr>
                          </w:p>
                          <w:p w14:paraId="4DBD9272" w14:textId="77777777" w:rsidR="001D1CFA" w:rsidRPr="001D1CFA" w:rsidRDefault="001D1CFA" w:rsidP="001D1CFA">
                            <w:pPr>
                              <w:spacing w:after="0" w:line="240" w:lineRule="auto"/>
                              <w:jc w:val="center"/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1D1CFA"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  <w:t xml:space="preserve">Thank you, God, </w:t>
                            </w:r>
                          </w:p>
                          <w:p w14:paraId="4C29EA61" w14:textId="77777777" w:rsidR="00074FF6" w:rsidRDefault="001D1CFA" w:rsidP="001D1CFA">
                            <w:pPr>
                              <w:spacing w:after="0" w:line="240" w:lineRule="auto"/>
                              <w:jc w:val="center"/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1D1CFA"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  <w:t xml:space="preserve">for the food we </w:t>
                            </w:r>
                          </w:p>
                          <w:p w14:paraId="7CA8029E" w14:textId="23BE0747" w:rsidR="001D1CFA" w:rsidRPr="001D1CFA" w:rsidRDefault="001D1CFA" w:rsidP="001D1CFA">
                            <w:pPr>
                              <w:spacing w:after="0" w:line="240" w:lineRule="auto"/>
                              <w:jc w:val="center"/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1D1CFA"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  <w:t xml:space="preserve">have eaten. </w:t>
                            </w:r>
                          </w:p>
                          <w:p w14:paraId="5479541E" w14:textId="77777777" w:rsidR="001D1CFA" w:rsidRPr="001D1CFA" w:rsidRDefault="001D1CFA" w:rsidP="001D1CFA">
                            <w:pPr>
                              <w:spacing w:after="0" w:line="240" w:lineRule="auto"/>
                              <w:jc w:val="center"/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1D1CFA"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  <w:t xml:space="preserve">Thank you, God, </w:t>
                            </w:r>
                          </w:p>
                          <w:p w14:paraId="00143EE8" w14:textId="77777777" w:rsidR="00074FF6" w:rsidRDefault="001D1CFA" w:rsidP="001D1CFA">
                            <w:pPr>
                              <w:spacing w:after="0" w:line="240" w:lineRule="auto"/>
                              <w:jc w:val="center"/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1D1CFA"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  <w:t xml:space="preserve">for all our friends. </w:t>
                            </w:r>
                          </w:p>
                          <w:p w14:paraId="4D9CF251" w14:textId="000CA4A0" w:rsidR="001D1CFA" w:rsidRPr="001D1CFA" w:rsidRDefault="001D1CFA" w:rsidP="001D1CFA">
                            <w:pPr>
                              <w:spacing w:after="0" w:line="240" w:lineRule="auto"/>
                              <w:jc w:val="center"/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1D1CFA"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  <w:t>Thank you, God,</w:t>
                            </w:r>
                          </w:p>
                          <w:p w14:paraId="1908EB17" w14:textId="77777777" w:rsidR="001D1CFA" w:rsidRPr="001D1CFA" w:rsidRDefault="001D1CFA" w:rsidP="001D1CFA">
                            <w:pPr>
                              <w:spacing w:after="0" w:line="240" w:lineRule="auto"/>
                              <w:jc w:val="center"/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1D1CFA"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  <w:t xml:space="preserve"> for everything,</w:t>
                            </w:r>
                          </w:p>
                          <w:p w14:paraId="062F86C8" w14:textId="77777777" w:rsidR="001D1CFA" w:rsidRPr="001D1CFA" w:rsidRDefault="001D1CFA" w:rsidP="001D1CFA">
                            <w:pPr>
                              <w:spacing w:after="0" w:line="240" w:lineRule="auto"/>
                              <w:jc w:val="center"/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1D1CFA"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  <w:t xml:space="preserve">Thank you, God. </w:t>
                            </w:r>
                          </w:p>
                          <w:p w14:paraId="1B824763" w14:textId="77777777" w:rsidR="001D1CFA" w:rsidRDefault="001D1CFA" w:rsidP="001D1CFA">
                            <w:pPr>
                              <w:spacing w:after="0" w:line="240" w:lineRule="auto"/>
                              <w:jc w:val="center"/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1D1CFA">
                              <w:rPr>
                                <w:rStyle w:val="Emphasis"/>
                                <w:rFonts w:ascii="Century Gothic" w:hAnsi="Century Gothic" w:cs="Arial"/>
                                <w:b w:val="0"/>
                                <w:color w:val="000000"/>
                                <w:sz w:val="72"/>
                                <w:szCs w:val="72"/>
                              </w:rPr>
                              <w:t>Amen.</w:t>
                            </w:r>
                          </w:p>
                          <w:p w14:paraId="18EE35BB" w14:textId="366FA0F0" w:rsidR="00E15217" w:rsidRPr="00E62CA2" w:rsidRDefault="001D1CFA" w:rsidP="001D1CF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auto"/>
                                <w:sz w:val="220"/>
                                <w:szCs w:val="220"/>
                              </w:rPr>
                            </w:pPr>
                            <w:r w:rsidRPr="001D1CFA">
                              <w:rPr>
                                <w:noProof/>
                              </w:rPr>
                              <w:drawing>
                                <wp:inline distT="0" distB="0" distL="0" distR="0" wp14:anchorId="35E6DED2" wp14:editId="7B563D03">
                                  <wp:extent cx="1704340" cy="257683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340" cy="2576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15217" w:rsidRPr="00E62CA2">
                              <w:rPr>
                                <w:b/>
                                <w:bCs/>
                                <w:color w:val="auto"/>
                                <w:sz w:val="220"/>
                                <w:szCs w:val="2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247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0.35pt;width:500.55pt;height:666.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" filled="f" stroked="f">
                <v:textbox inset="0,0,0,0">
                  <w:txbxContent>
                    <w:p w14:paraId="39FCF354" w14:textId="77777777" w:rsidR="001D1CFA" w:rsidRPr="001D1CFA" w:rsidRDefault="001D1CFA" w:rsidP="001D1CFA">
                      <w:pPr>
                        <w:spacing w:after="0" w:line="240" w:lineRule="auto"/>
                        <w:jc w:val="center"/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  <w:u w:val="single"/>
                        </w:rPr>
                      </w:pPr>
                      <w:r w:rsidRPr="001D1CFA"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  <w:u w:val="single"/>
                        </w:rPr>
                        <w:t>Grace After Meals</w:t>
                      </w:r>
                    </w:p>
                    <w:p w14:paraId="380FB5C8" w14:textId="77777777" w:rsidR="001D1CFA" w:rsidRPr="001D1CFA" w:rsidRDefault="001D1CFA" w:rsidP="001D1CFA">
                      <w:pPr>
                        <w:spacing w:after="0" w:line="240" w:lineRule="auto"/>
                        <w:jc w:val="center"/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</w:pPr>
                    </w:p>
                    <w:p w14:paraId="4DBD9272" w14:textId="77777777" w:rsidR="001D1CFA" w:rsidRPr="001D1CFA" w:rsidRDefault="001D1CFA" w:rsidP="001D1CFA">
                      <w:pPr>
                        <w:spacing w:after="0" w:line="240" w:lineRule="auto"/>
                        <w:jc w:val="center"/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</w:pPr>
                      <w:r w:rsidRPr="001D1CFA"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  <w:t xml:space="preserve">Thank you, God, </w:t>
                      </w:r>
                    </w:p>
                    <w:p w14:paraId="4C29EA61" w14:textId="77777777" w:rsidR="00074FF6" w:rsidRDefault="001D1CFA" w:rsidP="001D1CFA">
                      <w:pPr>
                        <w:spacing w:after="0" w:line="240" w:lineRule="auto"/>
                        <w:jc w:val="center"/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</w:pPr>
                      <w:r w:rsidRPr="001D1CFA"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  <w:t xml:space="preserve">for the food we </w:t>
                      </w:r>
                    </w:p>
                    <w:p w14:paraId="7CA8029E" w14:textId="23BE0747" w:rsidR="001D1CFA" w:rsidRPr="001D1CFA" w:rsidRDefault="001D1CFA" w:rsidP="001D1CFA">
                      <w:pPr>
                        <w:spacing w:after="0" w:line="240" w:lineRule="auto"/>
                        <w:jc w:val="center"/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</w:pPr>
                      <w:r w:rsidRPr="001D1CFA"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  <w:t xml:space="preserve">have eaten. </w:t>
                      </w:r>
                    </w:p>
                    <w:p w14:paraId="5479541E" w14:textId="77777777" w:rsidR="001D1CFA" w:rsidRPr="001D1CFA" w:rsidRDefault="001D1CFA" w:rsidP="001D1CFA">
                      <w:pPr>
                        <w:spacing w:after="0" w:line="240" w:lineRule="auto"/>
                        <w:jc w:val="center"/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</w:pPr>
                      <w:r w:rsidRPr="001D1CFA"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  <w:t xml:space="preserve">Thank you, God, </w:t>
                      </w:r>
                    </w:p>
                    <w:p w14:paraId="00143EE8" w14:textId="77777777" w:rsidR="00074FF6" w:rsidRDefault="001D1CFA" w:rsidP="001D1CFA">
                      <w:pPr>
                        <w:spacing w:after="0" w:line="240" w:lineRule="auto"/>
                        <w:jc w:val="center"/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</w:pPr>
                      <w:r w:rsidRPr="001D1CFA"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  <w:t xml:space="preserve">for all our friends. </w:t>
                      </w:r>
                    </w:p>
                    <w:p w14:paraId="4D9CF251" w14:textId="000CA4A0" w:rsidR="001D1CFA" w:rsidRPr="001D1CFA" w:rsidRDefault="001D1CFA" w:rsidP="001D1CFA">
                      <w:pPr>
                        <w:spacing w:after="0" w:line="240" w:lineRule="auto"/>
                        <w:jc w:val="center"/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</w:pPr>
                      <w:r w:rsidRPr="001D1CFA"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  <w:t>Thank you, God,</w:t>
                      </w:r>
                    </w:p>
                    <w:p w14:paraId="1908EB17" w14:textId="77777777" w:rsidR="001D1CFA" w:rsidRPr="001D1CFA" w:rsidRDefault="001D1CFA" w:rsidP="001D1CFA">
                      <w:pPr>
                        <w:spacing w:after="0" w:line="240" w:lineRule="auto"/>
                        <w:jc w:val="center"/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</w:pPr>
                      <w:r w:rsidRPr="001D1CFA"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  <w:t xml:space="preserve"> for everything,</w:t>
                      </w:r>
                    </w:p>
                    <w:p w14:paraId="062F86C8" w14:textId="77777777" w:rsidR="001D1CFA" w:rsidRPr="001D1CFA" w:rsidRDefault="001D1CFA" w:rsidP="001D1CFA">
                      <w:pPr>
                        <w:spacing w:after="0" w:line="240" w:lineRule="auto"/>
                        <w:jc w:val="center"/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</w:pPr>
                      <w:r w:rsidRPr="001D1CFA"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  <w:t xml:space="preserve">Thank you, God. </w:t>
                      </w:r>
                    </w:p>
                    <w:p w14:paraId="1B824763" w14:textId="77777777" w:rsidR="001D1CFA" w:rsidRDefault="001D1CFA" w:rsidP="001D1CFA">
                      <w:pPr>
                        <w:spacing w:after="0" w:line="240" w:lineRule="auto"/>
                        <w:jc w:val="center"/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</w:pPr>
                      <w:r w:rsidRPr="001D1CFA">
                        <w:rPr>
                          <w:rStyle w:val="Emphasis"/>
                          <w:rFonts w:ascii="Century Gothic" w:hAnsi="Century Gothic" w:cs="Arial"/>
                          <w:b w:val="0"/>
                          <w:color w:val="000000"/>
                          <w:sz w:val="72"/>
                          <w:szCs w:val="72"/>
                        </w:rPr>
                        <w:t>Amen.</w:t>
                      </w:r>
                    </w:p>
                    <w:p w14:paraId="18EE35BB" w14:textId="366FA0F0" w:rsidR="00E15217" w:rsidRPr="00E62CA2" w:rsidRDefault="001D1CFA" w:rsidP="001D1CF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auto"/>
                          <w:sz w:val="220"/>
                          <w:szCs w:val="220"/>
                        </w:rPr>
                      </w:pPr>
                      <w:r w:rsidRPr="001D1CFA">
                        <w:rPr>
                          <w:noProof/>
                        </w:rPr>
                        <w:drawing>
                          <wp:inline distT="0" distB="0" distL="0" distR="0" wp14:anchorId="35E6DED2" wp14:editId="7B563D03">
                            <wp:extent cx="1704340" cy="257683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340" cy="2576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15217" w:rsidRPr="00E62CA2">
                        <w:rPr>
                          <w:b/>
                          <w:bCs/>
                          <w:color w:val="auto"/>
                          <w:sz w:val="220"/>
                          <w:szCs w:val="220"/>
                        </w:rPr>
                        <w:br/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B8626B" w:rsidRPr="009E4127" w:rsidSect="00B51D77">
      <w:headerReference w:type="default" r:id="rId9"/>
      <w:footerReference w:type="default" r:id="rId10"/>
      <w:pgSz w:w="11906" w:h="16838" w:code="9"/>
      <w:pgMar w:top="567" w:right="1361" w:bottom="567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432ED4" w14:textId="77777777" w:rsidR="000120C4" w:rsidRDefault="000120C4" w:rsidP="00DD5720">
      <w:r>
        <w:separator/>
      </w:r>
    </w:p>
  </w:endnote>
  <w:endnote w:type="continuationSeparator" w:id="0">
    <w:p w14:paraId="0DF62B6E" w14:textId="77777777" w:rsidR="000120C4" w:rsidRDefault="000120C4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6565D1D-A10E-4A8F-A5DE-F89276985C59}"/>
    <w:embedBold r:id="rId2" w:fontKey="{E106D251-9D53-4F47-9A17-D0293201B4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6E4082BA-85BE-4727-82D1-75305C0867A5}"/>
    <w:embedBold r:id="rId4" w:fontKey="{8C9C9DE5-5F13-4768-8478-0B99E5421651}"/>
    <w:embedItalic r:id="rId5" w:fontKey="{D8852D16-96B3-4F10-9BF4-3A96CD9CC79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  <w:embedRegular r:id="rId6" w:fontKey="{F534ADCE-1D8A-44EF-A090-B481657DFDA3}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A00000AF" w:usb1="5000205B" w:usb2="00000000" w:usb3="00000000" w:csb0="00000093" w:csb1="00000000"/>
  </w:font>
  <w:font w:name="Twinkl Sb">
    <w:altName w:val="Arial"/>
    <w:charset w:val="4D"/>
    <w:family w:val="auto"/>
    <w:pitch w:val="variable"/>
    <w:sig w:usb0="A00000AF" w:usb1="5000205B" w:usb2="00000000" w:usb3="00000000" w:csb0="00000093" w:csb1="00000000"/>
    <w:embedBold r:id="rId7" w:fontKey="{7B133378-4224-4F9C-9A5E-833D9A00C01F}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DB06062D-1C86-4F9A-8A4B-CCFC118FAF7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191902B4-2DA2-40C5-87CF-865B073F6A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E4141" w14:textId="77777777" w:rsidR="00DC190B" w:rsidRDefault="00DC190B" w:rsidP="003D26A6">
    <w:pPr>
      <w:pStyle w:val="Header"/>
    </w:pPr>
  </w:p>
  <w:p w14:paraId="44DA3B7F" w14:textId="5C7D8211" w:rsidR="007215F9" w:rsidRDefault="007215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7F4066" w14:textId="77777777" w:rsidR="000120C4" w:rsidRDefault="000120C4" w:rsidP="00DD5720">
      <w:r>
        <w:separator/>
      </w:r>
    </w:p>
  </w:footnote>
  <w:footnote w:type="continuationSeparator" w:id="0">
    <w:p w14:paraId="79180047" w14:textId="77777777" w:rsidR="000120C4" w:rsidRDefault="000120C4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E45D9" w14:textId="77777777" w:rsidR="00D60D10" w:rsidRDefault="00D60D1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0C54EF" wp14:editId="57B2DADD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10757729" cy="7605229"/>
          <wp:effectExtent l="0" t="4762" r="952" b="953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nda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0757729" cy="7605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298"/>
    <w:rsid w:val="000120C4"/>
    <w:rsid w:val="00025835"/>
    <w:rsid w:val="0003405A"/>
    <w:rsid w:val="00045CFD"/>
    <w:rsid w:val="00067C79"/>
    <w:rsid w:val="00074FF6"/>
    <w:rsid w:val="00095634"/>
    <w:rsid w:val="000F227B"/>
    <w:rsid w:val="000F793E"/>
    <w:rsid w:val="00173124"/>
    <w:rsid w:val="00190479"/>
    <w:rsid w:val="001A77E0"/>
    <w:rsid w:val="001B7D7D"/>
    <w:rsid w:val="001D1CFA"/>
    <w:rsid w:val="00203298"/>
    <w:rsid w:val="00203C3E"/>
    <w:rsid w:val="00206858"/>
    <w:rsid w:val="00254D95"/>
    <w:rsid w:val="00283D04"/>
    <w:rsid w:val="003118CF"/>
    <w:rsid w:val="00326698"/>
    <w:rsid w:val="00344899"/>
    <w:rsid w:val="00390382"/>
    <w:rsid w:val="003A6A65"/>
    <w:rsid w:val="003C0267"/>
    <w:rsid w:val="003D26A6"/>
    <w:rsid w:val="00411653"/>
    <w:rsid w:val="00412284"/>
    <w:rsid w:val="00440A4A"/>
    <w:rsid w:val="00466735"/>
    <w:rsid w:val="004E5017"/>
    <w:rsid w:val="004F0EE8"/>
    <w:rsid w:val="005144BA"/>
    <w:rsid w:val="00522CBD"/>
    <w:rsid w:val="00553E0E"/>
    <w:rsid w:val="005A3494"/>
    <w:rsid w:val="005C4467"/>
    <w:rsid w:val="005D1993"/>
    <w:rsid w:val="00601AF5"/>
    <w:rsid w:val="00633A95"/>
    <w:rsid w:val="0066258A"/>
    <w:rsid w:val="006865CF"/>
    <w:rsid w:val="006D108B"/>
    <w:rsid w:val="007215F9"/>
    <w:rsid w:val="00722B47"/>
    <w:rsid w:val="00763739"/>
    <w:rsid w:val="00812F69"/>
    <w:rsid w:val="00872C5C"/>
    <w:rsid w:val="00874EB6"/>
    <w:rsid w:val="00886FE1"/>
    <w:rsid w:val="008926CD"/>
    <w:rsid w:val="008C138D"/>
    <w:rsid w:val="008C227E"/>
    <w:rsid w:val="0098564A"/>
    <w:rsid w:val="0099473A"/>
    <w:rsid w:val="009C47B0"/>
    <w:rsid w:val="009D6608"/>
    <w:rsid w:val="009E4127"/>
    <w:rsid w:val="009F5EEC"/>
    <w:rsid w:val="00A00327"/>
    <w:rsid w:val="00A431AD"/>
    <w:rsid w:val="00A61E8B"/>
    <w:rsid w:val="00A72ECB"/>
    <w:rsid w:val="00AC3604"/>
    <w:rsid w:val="00AF60CA"/>
    <w:rsid w:val="00B51D77"/>
    <w:rsid w:val="00B8626B"/>
    <w:rsid w:val="00C43D58"/>
    <w:rsid w:val="00CA3011"/>
    <w:rsid w:val="00CC0F47"/>
    <w:rsid w:val="00CE75AA"/>
    <w:rsid w:val="00CF513F"/>
    <w:rsid w:val="00D60D10"/>
    <w:rsid w:val="00D84893"/>
    <w:rsid w:val="00D90104"/>
    <w:rsid w:val="00DC190B"/>
    <w:rsid w:val="00DD5720"/>
    <w:rsid w:val="00DD5984"/>
    <w:rsid w:val="00E1404D"/>
    <w:rsid w:val="00E1443E"/>
    <w:rsid w:val="00E15217"/>
    <w:rsid w:val="00E22087"/>
    <w:rsid w:val="00E376AA"/>
    <w:rsid w:val="00E62A7F"/>
    <w:rsid w:val="00E62CA2"/>
    <w:rsid w:val="00EB6D1C"/>
    <w:rsid w:val="00ED71A2"/>
    <w:rsid w:val="00EE3823"/>
    <w:rsid w:val="00EE597B"/>
    <w:rsid w:val="00F376A9"/>
    <w:rsid w:val="00F6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6B5BB0"/>
  <w15:chartTrackingRefBased/>
  <w15:docId w15:val="{DD046027-A53E-4993-A601-B8DC19D55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Copy - Twinkl"/>
    <w:qFormat/>
    <w:rsid w:val="00D60D10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character" w:styleId="Emphasis">
    <w:name w:val="Emphasis"/>
    <w:basedOn w:val="DefaultParagraphFont"/>
    <w:qFormat/>
    <w:rsid w:val="00206858"/>
    <w:rPr>
      <w:b/>
      <w:bCs/>
      <w:i w:val="0"/>
      <w:iCs w:val="0"/>
    </w:rPr>
  </w:style>
  <w:style w:type="character" w:customStyle="1" w:styleId="ft">
    <w:name w:val="ft"/>
    <w:basedOn w:val="DefaultParagraphFont"/>
    <w:rsid w:val="002068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Design%20Development\General\Activity%20Sheet%20Template\%23Word\Activity%20Sheet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0ED4AD-A371-40EE-B4EE-E1C902FC1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Ridsdale</dc:creator>
  <cp:keywords/>
  <dc:description/>
  <cp:lastModifiedBy>twilliams</cp:lastModifiedBy>
  <cp:revision>3</cp:revision>
  <cp:lastPrinted>2014-02-20T09:55:00Z</cp:lastPrinted>
  <dcterms:created xsi:type="dcterms:W3CDTF">2024-09-18T21:43:00Z</dcterms:created>
  <dcterms:modified xsi:type="dcterms:W3CDTF">2024-10-04T13:11:00Z</dcterms:modified>
</cp:coreProperties>
</file>