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58843" w14:textId="41F80704" w:rsidR="00B8626B" w:rsidRPr="009E4127" w:rsidRDefault="000F0AA3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247EF" wp14:editId="4F8E106F">
                <wp:simplePos x="0" y="0"/>
                <wp:positionH relativeFrom="page">
                  <wp:posOffset>621665</wp:posOffset>
                </wp:positionH>
                <wp:positionV relativeFrom="paragraph">
                  <wp:posOffset>705485</wp:posOffset>
                </wp:positionV>
                <wp:extent cx="6356985" cy="619506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985" cy="6195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1F867" w14:textId="77777777" w:rsidR="00206858" w:rsidRPr="000F0AA3" w:rsidRDefault="00206858" w:rsidP="00206858">
                            <w:pPr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</w:pPr>
                            <w:bookmarkStart w:id="0" w:name="_GoBack"/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Bless us O God</w:t>
                            </w:r>
                          </w:p>
                          <w:p w14:paraId="05356B44" w14:textId="77777777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as we sit together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b/>
                                <w:color w:val="000000"/>
                                <w:sz w:val="76"/>
                                <w:szCs w:val="76"/>
                              </w:rPr>
                              <w:t>.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  <w:p w14:paraId="73036513" w14:textId="00C0F2F6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b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Bless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b/>
                                <w:color w:val="000000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>the food</w:t>
                            </w:r>
                          </w:p>
                          <w:p w14:paraId="64498C0D" w14:textId="77777777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we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 xml:space="preserve"> eat today.</w:t>
                            </w:r>
                          </w:p>
                          <w:p w14:paraId="748EBC31" w14:textId="77777777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Bless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b/>
                                <w:color w:val="000000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>the hands</w:t>
                            </w:r>
                          </w:p>
                          <w:p w14:paraId="31E7AE05" w14:textId="77777777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 xml:space="preserve">that made the food. </w:t>
                            </w:r>
                          </w:p>
                          <w:p w14:paraId="22D68C1A" w14:textId="6D60B409" w:rsidR="00206858" w:rsidRPr="000F0AA3" w:rsidRDefault="00206858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 w:rsidRPr="000F0AA3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6"/>
                                <w:szCs w:val="76"/>
                              </w:rPr>
                              <w:t>Bless us O God</w:t>
                            </w:r>
                            <w:r w:rsidRPr="000F0AA3">
                              <w:rPr>
                                <w:rStyle w:val="ft"/>
                                <w:rFonts w:ascii="Century Gothic" w:hAnsi="Century Gothic" w:cs="Arial"/>
                                <w:b/>
                                <w:color w:val="000000"/>
                                <w:sz w:val="76"/>
                                <w:szCs w:val="76"/>
                              </w:rPr>
                              <w:t>.</w:t>
                            </w:r>
                          </w:p>
                          <w:p w14:paraId="1BC9954B" w14:textId="0551998B" w:rsidR="00206858" w:rsidRPr="000F0AA3" w:rsidRDefault="000F0AA3" w:rsidP="00206858">
                            <w:pPr>
                              <w:jc w:val="center"/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Style w:val="ft"/>
                                <w:rFonts w:ascii="Century Gothic" w:hAnsi="Century Gothic" w:cs="Arial"/>
                                <w:color w:val="000000"/>
                                <w:sz w:val="76"/>
                                <w:szCs w:val="76"/>
                              </w:rPr>
                              <w:t>Amen</w:t>
                            </w:r>
                          </w:p>
                          <w:p w14:paraId="18EE35BB" w14:textId="1A1F252D" w:rsidR="00E15217" w:rsidRPr="00E62CA2" w:rsidRDefault="00E15217" w:rsidP="00E1521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</w:rPr>
                            </w:pPr>
                            <w:r w:rsidRPr="000F0AA3">
                              <w:rPr>
                                <w:b/>
                                <w:bCs/>
                                <w:color w:val="auto"/>
                                <w:sz w:val="76"/>
                                <w:szCs w:val="76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47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95pt;margin-top:55.55pt;width:500.55pt;height:487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" filled="f" stroked="f">
                <v:textbox inset="0,0,0,0">
                  <w:txbxContent>
                    <w:p w14:paraId="37E1F867" w14:textId="77777777" w:rsidR="00206858" w:rsidRPr="000F0AA3" w:rsidRDefault="00206858" w:rsidP="00206858">
                      <w:pPr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</w:pPr>
                      <w:bookmarkStart w:id="1" w:name="_GoBack"/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Bless us O God</w:t>
                      </w:r>
                    </w:p>
                    <w:p w14:paraId="05356B44" w14:textId="77777777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as we sit together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b/>
                          <w:color w:val="000000"/>
                          <w:sz w:val="76"/>
                          <w:szCs w:val="76"/>
                        </w:rPr>
                        <w:t>.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 xml:space="preserve"> </w:t>
                      </w:r>
                    </w:p>
                    <w:p w14:paraId="73036513" w14:textId="00C0F2F6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b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Bless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b/>
                          <w:color w:val="000000"/>
                          <w:sz w:val="76"/>
                          <w:szCs w:val="76"/>
                        </w:rPr>
                        <w:t xml:space="preserve"> 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>the food</w:t>
                      </w:r>
                    </w:p>
                    <w:p w14:paraId="64498C0D" w14:textId="77777777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we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 xml:space="preserve"> eat today.</w:t>
                      </w:r>
                    </w:p>
                    <w:p w14:paraId="748EBC31" w14:textId="77777777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Bless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b/>
                          <w:color w:val="000000"/>
                          <w:sz w:val="76"/>
                          <w:szCs w:val="76"/>
                        </w:rPr>
                        <w:t xml:space="preserve"> 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>the hands</w:t>
                      </w:r>
                    </w:p>
                    <w:p w14:paraId="31E7AE05" w14:textId="77777777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 xml:space="preserve">that made the food. </w:t>
                      </w:r>
                    </w:p>
                    <w:p w14:paraId="22D68C1A" w14:textId="6D60B409" w:rsidR="00206858" w:rsidRPr="000F0AA3" w:rsidRDefault="00206858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 w:rsidRPr="000F0AA3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6"/>
                          <w:szCs w:val="76"/>
                        </w:rPr>
                        <w:t>Bless us O God</w:t>
                      </w:r>
                      <w:r w:rsidRPr="000F0AA3">
                        <w:rPr>
                          <w:rStyle w:val="ft"/>
                          <w:rFonts w:ascii="Century Gothic" w:hAnsi="Century Gothic" w:cs="Arial"/>
                          <w:b/>
                          <w:color w:val="000000"/>
                          <w:sz w:val="76"/>
                          <w:szCs w:val="76"/>
                        </w:rPr>
                        <w:t>.</w:t>
                      </w:r>
                    </w:p>
                    <w:p w14:paraId="1BC9954B" w14:textId="0551998B" w:rsidR="00206858" w:rsidRPr="000F0AA3" w:rsidRDefault="000F0AA3" w:rsidP="00206858">
                      <w:pPr>
                        <w:jc w:val="center"/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</w:pPr>
                      <w:r>
                        <w:rPr>
                          <w:rStyle w:val="ft"/>
                          <w:rFonts w:ascii="Century Gothic" w:hAnsi="Century Gothic" w:cs="Arial"/>
                          <w:color w:val="000000"/>
                          <w:sz w:val="76"/>
                          <w:szCs w:val="76"/>
                        </w:rPr>
                        <w:t>Amen</w:t>
                      </w:r>
                    </w:p>
                    <w:p w14:paraId="18EE35BB" w14:textId="1A1F252D" w:rsidR="00E15217" w:rsidRPr="00E62CA2" w:rsidRDefault="00E15217" w:rsidP="00E1521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auto"/>
                          <w:sz w:val="220"/>
                          <w:szCs w:val="220"/>
                        </w:rPr>
                      </w:pPr>
                      <w:r w:rsidRPr="000F0AA3">
                        <w:rPr>
                          <w:b/>
                          <w:bCs/>
                          <w:color w:val="auto"/>
                          <w:sz w:val="76"/>
                          <w:szCs w:val="76"/>
                        </w:rPr>
                        <w:br/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60CA">
        <w:rPr>
          <w:noProof/>
        </w:rPr>
        <w:drawing>
          <wp:anchor distT="0" distB="0" distL="114300" distR="114300" simplePos="0" relativeHeight="251660288" behindDoc="0" locked="0" layoutInCell="1" allowOverlap="1" wp14:anchorId="40F7183E" wp14:editId="3919E30C">
            <wp:simplePos x="0" y="0"/>
            <wp:positionH relativeFrom="page">
              <wp:align>center</wp:align>
            </wp:positionH>
            <wp:positionV relativeFrom="paragraph">
              <wp:posOffset>6735965</wp:posOffset>
            </wp:positionV>
            <wp:extent cx="3979545" cy="16764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n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82" cy="168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8626B" w:rsidRPr="009E4127" w:rsidSect="00B51D77">
      <w:headerReference w:type="default" r:id="rId9"/>
      <w:footerReference w:type="default" r:id="rId10"/>
      <w:pgSz w:w="11906" w:h="16838" w:code="9"/>
      <w:pgMar w:top="567" w:right="1361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EF6AE" w14:textId="77777777" w:rsidR="008E0258" w:rsidRDefault="008E0258" w:rsidP="00DD5720">
      <w:r>
        <w:separator/>
      </w:r>
    </w:p>
  </w:endnote>
  <w:endnote w:type="continuationSeparator" w:id="0">
    <w:p w14:paraId="61CE5443" w14:textId="77777777" w:rsidR="008E0258" w:rsidRDefault="008E0258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959D7A-92A8-47BF-A7A5-1FFB49F1569A}"/>
    <w:embedBold r:id="rId2" w:fontKey="{0D1220E2-F703-4D75-9F01-B8E8F180CF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C5091FC-8F15-4A9A-8587-43029F889829}"/>
    <w:embedBold r:id="rId4" w:fontKey="{3675A7F8-A8A0-4F2A-BB4C-F0163BBA7756}"/>
    <w:embedItalic r:id="rId5" w:fontKey="{C67C5805-B4C8-4307-969C-9A7F97655B2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  <w:embedRegular r:id="rId6" w:fontKey="{F5965A88-7748-4FDA-8D85-C95C771EAA97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7" w:fontKey="{A9EE45BE-1401-4AC0-A17A-A33621D32EF1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346C6DCE-174F-41D9-A97A-A195D5BBAFEA}"/>
    <w:embedBold r:id="rId9" w:fontKey="{AA037BB4-2380-4D18-8909-94D3EF9331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78BDBB3-9112-4B0A-B1E4-37F8ED856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E4141" w14:textId="77777777" w:rsidR="00DC190B" w:rsidRDefault="00DC190B" w:rsidP="003D26A6">
    <w:pPr>
      <w:pStyle w:val="Header"/>
    </w:pPr>
  </w:p>
  <w:p w14:paraId="44DA3B7F" w14:textId="5C7D821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E9859" w14:textId="77777777" w:rsidR="008E0258" w:rsidRDefault="008E0258" w:rsidP="00DD5720">
      <w:r>
        <w:separator/>
      </w:r>
    </w:p>
  </w:footnote>
  <w:footnote w:type="continuationSeparator" w:id="0">
    <w:p w14:paraId="4D9837FE" w14:textId="77777777" w:rsidR="008E0258" w:rsidRDefault="008E0258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7B2DAD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57729" cy="7605229"/>
          <wp:effectExtent l="0" t="4762" r="952" b="953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57729" cy="760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45CFD"/>
    <w:rsid w:val="00067C79"/>
    <w:rsid w:val="00095634"/>
    <w:rsid w:val="000F0AA3"/>
    <w:rsid w:val="000F227B"/>
    <w:rsid w:val="000F793E"/>
    <w:rsid w:val="00173124"/>
    <w:rsid w:val="00190479"/>
    <w:rsid w:val="001A77E0"/>
    <w:rsid w:val="001B7D7D"/>
    <w:rsid w:val="00203298"/>
    <w:rsid w:val="00203C3E"/>
    <w:rsid w:val="0020685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40A4A"/>
    <w:rsid w:val="0046673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865CF"/>
    <w:rsid w:val="006D108B"/>
    <w:rsid w:val="007215F9"/>
    <w:rsid w:val="00722B47"/>
    <w:rsid w:val="00763739"/>
    <w:rsid w:val="00812F69"/>
    <w:rsid w:val="00872C5C"/>
    <w:rsid w:val="00874EB6"/>
    <w:rsid w:val="00886FE1"/>
    <w:rsid w:val="008C138D"/>
    <w:rsid w:val="008C227E"/>
    <w:rsid w:val="008E0258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679E7"/>
    <w:rsid w:val="00A72ECB"/>
    <w:rsid w:val="00AC3604"/>
    <w:rsid w:val="00AF60CA"/>
    <w:rsid w:val="00B51D77"/>
    <w:rsid w:val="00B8626B"/>
    <w:rsid w:val="00C43D58"/>
    <w:rsid w:val="00CA3011"/>
    <w:rsid w:val="00CC0F47"/>
    <w:rsid w:val="00CE75AA"/>
    <w:rsid w:val="00CF513F"/>
    <w:rsid w:val="00D60D10"/>
    <w:rsid w:val="00D84893"/>
    <w:rsid w:val="00D90104"/>
    <w:rsid w:val="00DC190B"/>
    <w:rsid w:val="00DD5720"/>
    <w:rsid w:val="00DD5984"/>
    <w:rsid w:val="00E1404D"/>
    <w:rsid w:val="00E1443E"/>
    <w:rsid w:val="00E15217"/>
    <w:rsid w:val="00E22087"/>
    <w:rsid w:val="00E376AA"/>
    <w:rsid w:val="00E62A7F"/>
    <w:rsid w:val="00E62CA2"/>
    <w:rsid w:val="00EB6D1C"/>
    <w:rsid w:val="00ED71A2"/>
    <w:rsid w:val="00EE3823"/>
    <w:rsid w:val="00EE597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Emphasis">
    <w:name w:val="Emphasis"/>
    <w:basedOn w:val="DefaultParagraphFont"/>
    <w:qFormat/>
    <w:rsid w:val="00206858"/>
    <w:rPr>
      <w:b/>
      <w:bCs/>
      <w:i w:val="0"/>
      <w:iCs w:val="0"/>
    </w:rPr>
  </w:style>
  <w:style w:type="character" w:customStyle="1" w:styleId="ft">
    <w:name w:val="ft"/>
    <w:basedOn w:val="DefaultParagraphFont"/>
    <w:rsid w:val="00206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E5AAF-8D70-4058-9D92-BFD027E28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twilliams</cp:lastModifiedBy>
  <cp:revision>4</cp:revision>
  <cp:lastPrinted>2014-02-20T09:55:00Z</cp:lastPrinted>
  <dcterms:created xsi:type="dcterms:W3CDTF">2024-09-18T21:37:00Z</dcterms:created>
  <dcterms:modified xsi:type="dcterms:W3CDTF">2024-10-04T13:12:00Z</dcterms:modified>
</cp:coreProperties>
</file>