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58843" w14:textId="2B5C3986" w:rsidR="00B8626B" w:rsidRPr="009E4127" w:rsidRDefault="00601C23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247EF" wp14:editId="55E97587">
                <wp:simplePos x="0" y="0"/>
                <wp:positionH relativeFrom="page">
                  <wp:posOffset>548640</wp:posOffset>
                </wp:positionH>
                <wp:positionV relativeFrom="paragraph">
                  <wp:posOffset>422910</wp:posOffset>
                </wp:positionV>
                <wp:extent cx="6606540" cy="6835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683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DE32" w14:textId="77777777" w:rsidR="00601C23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 xml:space="preserve">Father in heaven, </w:t>
                            </w:r>
                          </w:p>
                          <w:p w14:paraId="18EE35BB" w14:textId="62ABD5E0" w:rsidR="00E15217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 xml:space="preserve">I give to you today </w:t>
                            </w:r>
                          </w:p>
                          <w:p w14:paraId="1DF4E03F" w14:textId="203DC4F8" w:rsidR="00601C23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>everything I do and everything I say.</w:t>
                            </w:r>
                          </w:p>
                          <w:p w14:paraId="3B6A42F0" w14:textId="7CBA2114" w:rsidR="00601C23" w:rsidRDefault="00601C23" w:rsidP="00601C23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>Here are my hands to do good work.</w:t>
                            </w:r>
                          </w:p>
                          <w:p w14:paraId="334C77BB" w14:textId="14A8C670" w:rsidR="00601C23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>My lips to speak good words.</w:t>
                            </w:r>
                          </w:p>
                          <w:p w14:paraId="1F1098E1" w14:textId="46E2F42A" w:rsidR="00601C23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 xml:space="preserve">My thoughts to think what is kind and true, </w:t>
                            </w:r>
                          </w:p>
                          <w:p w14:paraId="666876F8" w14:textId="50EE562C" w:rsidR="00601C23" w:rsidRDefault="00601C23" w:rsidP="00E15217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</w:pPr>
                            <w:r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  <w:lang w:val="en-US"/>
                              </w:rPr>
                              <w:t>I give myself to you.</w:t>
                            </w:r>
                          </w:p>
                          <w:bookmarkEnd w:id="0"/>
                          <w:p w14:paraId="116F0AD0" w14:textId="2049D00B" w:rsidR="00601C23" w:rsidRPr="00601C23" w:rsidRDefault="00601C23" w:rsidP="00601C2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47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2pt;margin-top:33.3pt;width:520.2pt;height:53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" filled="f" stroked="f">
                <v:textbox inset="0,0,0,0">
                  <w:txbxContent>
                    <w:p w14:paraId="7538DE32" w14:textId="77777777" w:rsidR="00601C23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bookmarkStart w:id="1" w:name="_GoBack"/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 xml:space="preserve">Father in heaven, </w:t>
                      </w:r>
                    </w:p>
                    <w:p w14:paraId="18EE35BB" w14:textId="62ABD5E0" w:rsidR="00E15217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 xml:space="preserve">I give to you today </w:t>
                      </w:r>
                    </w:p>
                    <w:p w14:paraId="1DF4E03F" w14:textId="203DC4F8" w:rsidR="00601C23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>everything I do and everything I say.</w:t>
                      </w:r>
                    </w:p>
                    <w:p w14:paraId="3B6A42F0" w14:textId="7CBA2114" w:rsidR="00601C23" w:rsidRDefault="00601C23" w:rsidP="00601C23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>Here are my hands to do good work.</w:t>
                      </w:r>
                    </w:p>
                    <w:p w14:paraId="334C77BB" w14:textId="14A8C670" w:rsidR="00601C23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>My lips to speak good words.</w:t>
                      </w:r>
                    </w:p>
                    <w:p w14:paraId="1F1098E1" w14:textId="46E2F42A" w:rsidR="00601C23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 xml:space="preserve">My thoughts to think what is kind and true, </w:t>
                      </w:r>
                    </w:p>
                    <w:p w14:paraId="666876F8" w14:textId="50EE562C" w:rsidR="00601C23" w:rsidRDefault="00601C23" w:rsidP="00E15217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</w:pPr>
                      <w:r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  <w:lang w:val="en-US"/>
                        </w:rPr>
                        <w:t>I give myself to you.</w:t>
                      </w:r>
                    </w:p>
                    <w:bookmarkEnd w:id="1"/>
                    <w:p w14:paraId="116F0AD0" w14:textId="2049D00B" w:rsidR="00601C23" w:rsidRPr="00601C23" w:rsidRDefault="00601C23" w:rsidP="00601C23">
                      <w:pPr>
                        <w:spacing w:after="0" w:line="240" w:lineRule="auto"/>
                        <w:rPr>
                          <w:b/>
                          <w:bCs/>
                          <w:color w:val="auto"/>
                          <w:sz w:val="220"/>
                          <w:szCs w:val="220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4C3CA3" wp14:editId="28583B74">
            <wp:simplePos x="0" y="0"/>
            <wp:positionH relativeFrom="page">
              <wp:align>center</wp:align>
            </wp:positionH>
            <wp:positionV relativeFrom="paragraph">
              <wp:posOffset>7799070</wp:posOffset>
            </wp:positionV>
            <wp:extent cx="2171700" cy="85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nd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626B" w:rsidRPr="009E4127" w:rsidSect="00B51D77">
      <w:headerReference w:type="default" r:id="rId9"/>
      <w:footerReference w:type="default" r:id="rId10"/>
      <w:pgSz w:w="11906" w:h="16838" w:code="9"/>
      <w:pgMar w:top="567" w:right="1361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B424E" w14:textId="77777777" w:rsidR="002A5298" w:rsidRDefault="002A5298" w:rsidP="00DD5720">
      <w:r>
        <w:separator/>
      </w:r>
    </w:p>
  </w:endnote>
  <w:endnote w:type="continuationSeparator" w:id="0">
    <w:p w14:paraId="3C6F4F41" w14:textId="77777777" w:rsidR="002A5298" w:rsidRDefault="002A529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EDE666-6936-4A95-8280-B1D4A1189749}"/>
    <w:embedBold r:id="rId2" w:fontKey="{2A4DB5D6-6AA6-4BA1-BA41-40BE94B925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4C28B4A-773D-40E3-9281-24613B8D9683}"/>
    <w:embedBold r:id="rId4" w:fontKey="{85D5BFE4-EDE3-4E64-829E-210070DAF615}"/>
    <w:embedItalic r:id="rId5" w:fontKey="{1624E6AE-EAD7-4BBC-B662-EDC19CA17F1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  <w:embedRegular r:id="rId6" w:fontKey="{4D9C7099-B0A1-401B-B983-02120D7A3E86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7" w:fontKey="{3F5EAE96-407C-433C-976A-97EBDCDFC1D7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9D1C3147-51B6-48C6-9861-610E5AA178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B407223-22B9-4281-9C32-E6B9535DC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E4141" w14:textId="77777777" w:rsidR="00DC190B" w:rsidRDefault="00DC190B" w:rsidP="003D26A6">
    <w:pPr>
      <w:pStyle w:val="Header"/>
    </w:pPr>
  </w:p>
  <w:p w14:paraId="44DA3B7F" w14:textId="5C7D821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0334" w14:textId="77777777" w:rsidR="002A5298" w:rsidRDefault="002A5298" w:rsidP="00DD5720">
      <w:r>
        <w:separator/>
      </w:r>
    </w:p>
  </w:footnote>
  <w:footnote w:type="continuationSeparator" w:id="0">
    <w:p w14:paraId="26094405" w14:textId="77777777" w:rsidR="002A5298" w:rsidRDefault="002A529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7B2DAD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57729" cy="7605229"/>
          <wp:effectExtent l="0" t="4762" r="952" b="953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57729" cy="760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45CFD"/>
    <w:rsid w:val="00067C79"/>
    <w:rsid w:val="00095634"/>
    <w:rsid w:val="000F0AA3"/>
    <w:rsid w:val="000F227B"/>
    <w:rsid w:val="000F793E"/>
    <w:rsid w:val="00173124"/>
    <w:rsid w:val="00190479"/>
    <w:rsid w:val="001A77E0"/>
    <w:rsid w:val="001B7D7D"/>
    <w:rsid w:val="001E67F5"/>
    <w:rsid w:val="00203298"/>
    <w:rsid w:val="00203C3E"/>
    <w:rsid w:val="00206858"/>
    <w:rsid w:val="00254D95"/>
    <w:rsid w:val="00283D04"/>
    <w:rsid w:val="002A5298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40A4A"/>
    <w:rsid w:val="0046673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01C23"/>
    <w:rsid w:val="00633A95"/>
    <w:rsid w:val="0066258A"/>
    <w:rsid w:val="006865CF"/>
    <w:rsid w:val="006D108B"/>
    <w:rsid w:val="007215F9"/>
    <w:rsid w:val="00722B47"/>
    <w:rsid w:val="00763739"/>
    <w:rsid w:val="00812F6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679E7"/>
    <w:rsid w:val="00A72ECB"/>
    <w:rsid w:val="00AC3604"/>
    <w:rsid w:val="00AF60CA"/>
    <w:rsid w:val="00B51D77"/>
    <w:rsid w:val="00B8626B"/>
    <w:rsid w:val="00C43D58"/>
    <w:rsid w:val="00CA3011"/>
    <w:rsid w:val="00CC0F47"/>
    <w:rsid w:val="00CE75AA"/>
    <w:rsid w:val="00CF513F"/>
    <w:rsid w:val="00D60D10"/>
    <w:rsid w:val="00D84893"/>
    <w:rsid w:val="00D90104"/>
    <w:rsid w:val="00DC190B"/>
    <w:rsid w:val="00DD5720"/>
    <w:rsid w:val="00DD5984"/>
    <w:rsid w:val="00E1404D"/>
    <w:rsid w:val="00E1443E"/>
    <w:rsid w:val="00E15217"/>
    <w:rsid w:val="00E22087"/>
    <w:rsid w:val="00E376AA"/>
    <w:rsid w:val="00E62A7F"/>
    <w:rsid w:val="00E62CA2"/>
    <w:rsid w:val="00EB6D1C"/>
    <w:rsid w:val="00ED71A2"/>
    <w:rsid w:val="00EE3823"/>
    <w:rsid w:val="00EE597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Emphasis">
    <w:name w:val="Emphasis"/>
    <w:basedOn w:val="DefaultParagraphFont"/>
    <w:qFormat/>
    <w:rsid w:val="00206858"/>
    <w:rPr>
      <w:b/>
      <w:bCs/>
      <w:i w:val="0"/>
      <w:iCs w:val="0"/>
    </w:rPr>
  </w:style>
  <w:style w:type="character" w:customStyle="1" w:styleId="ft">
    <w:name w:val="ft"/>
    <w:basedOn w:val="DefaultParagraphFont"/>
    <w:rsid w:val="00206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A0232-B240-4CC4-B384-4229F04D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twilliams</cp:lastModifiedBy>
  <cp:revision>2</cp:revision>
  <cp:lastPrinted>2024-10-04T13:21:00Z</cp:lastPrinted>
  <dcterms:created xsi:type="dcterms:W3CDTF">2024-10-04T13:31:00Z</dcterms:created>
  <dcterms:modified xsi:type="dcterms:W3CDTF">2024-10-04T13:31:00Z</dcterms:modified>
</cp:coreProperties>
</file>